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872C0" w14:textId="77777777" w:rsidR="009F3AE7" w:rsidRPr="002E1C69" w:rsidRDefault="00C8125F" w:rsidP="002E1C69">
      <w:pPr>
        <w:spacing w:before="240"/>
        <w:ind w:left="2126" w:firstLine="284"/>
        <w:rPr>
          <w:rFonts w:ascii="French Script MT" w:hAnsi="French Script MT"/>
          <w:b/>
          <w:bCs/>
          <w:iCs/>
          <w:shadow/>
          <w:color w:val="00B050"/>
          <w:sz w:val="72"/>
          <w:szCs w:val="72"/>
        </w:rPr>
      </w:pPr>
      <w:r>
        <w:rPr>
          <w:noProof/>
          <w:sz w:val="19"/>
          <w:szCs w:val="19"/>
        </w:rPr>
        <w:drawing>
          <wp:anchor distT="0" distB="0" distL="114300" distR="114300" simplePos="0" relativeHeight="251658240" behindDoc="0" locked="0" layoutInCell="1" allowOverlap="1" wp14:anchorId="7777E49C" wp14:editId="06C6AEE9">
            <wp:simplePos x="0" y="0"/>
            <wp:positionH relativeFrom="column">
              <wp:posOffset>339090</wp:posOffset>
            </wp:positionH>
            <wp:positionV relativeFrom="paragraph">
              <wp:posOffset>-37465</wp:posOffset>
            </wp:positionV>
            <wp:extent cx="800100" cy="1114425"/>
            <wp:effectExtent l="19050" t="0" r="0" b="0"/>
            <wp:wrapTight wrapText="bothSides">
              <wp:wrapPolygon edited="0">
                <wp:start x="-514" y="0"/>
                <wp:lineTo x="-514" y="21415"/>
                <wp:lineTo x="21600" y="21415"/>
                <wp:lineTo x="21600" y="0"/>
                <wp:lineTo x="-514" y="0"/>
              </wp:wrapPolygon>
            </wp:wrapTight>
            <wp:docPr id="3" name="Image 3" descr="Picto FFTA Quad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o FFTA Quadr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114425"/>
                    </a:xfrm>
                    <a:prstGeom prst="rect">
                      <a:avLst/>
                    </a:prstGeom>
                    <a:blipFill>
                      <a:blip r:embed="rId9"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0AAE">
        <w:rPr>
          <w:rFonts w:ascii="French Script MT" w:hAnsi="French Script MT"/>
          <w:b/>
          <w:bCs/>
          <w:iCs/>
          <w:shadow/>
          <w:color w:val="00B050"/>
          <w:sz w:val="72"/>
          <w:szCs w:val="52"/>
        </w:rPr>
        <w:t xml:space="preserve">  </w:t>
      </w:r>
      <w:r w:rsidR="0088405F" w:rsidRPr="002E1C69">
        <w:rPr>
          <w:rFonts w:ascii="French Script MT" w:hAnsi="French Script MT"/>
          <w:b/>
          <w:bCs/>
          <w:iCs/>
          <w:shadow/>
          <w:color w:val="00B050"/>
          <w:sz w:val="72"/>
          <w:szCs w:val="72"/>
        </w:rPr>
        <w:t>Ronde d</w:t>
      </w:r>
      <w:r w:rsidR="00A9055D" w:rsidRPr="002E1C69">
        <w:rPr>
          <w:rFonts w:ascii="French Script MT" w:hAnsi="French Script MT"/>
          <w:b/>
          <w:bCs/>
          <w:iCs/>
          <w:shadow/>
          <w:color w:val="00B050"/>
          <w:sz w:val="72"/>
          <w:szCs w:val="72"/>
        </w:rPr>
        <w:t>e</w:t>
      </w:r>
      <w:r w:rsidR="000B4035" w:rsidRPr="002E1C69">
        <w:rPr>
          <w:rFonts w:ascii="French Script MT" w:hAnsi="French Script MT"/>
          <w:b/>
          <w:bCs/>
          <w:iCs/>
          <w:shadow/>
          <w:color w:val="00B050"/>
          <w:sz w:val="72"/>
          <w:szCs w:val="72"/>
        </w:rPr>
        <w:t xml:space="preserve"> </w:t>
      </w:r>
      <w:r w:rsidR="00A9055D" w:rsidRPr="002E1C69">
        <w:rPr>
          <w:rFonts w:ascii="French Script MT" w:hAnsi="French Script MT"/>
          <w:b/>
          <w:bCs/>
          <w:iCs/>
          <w:shadow/>
          <w:color w:val="00B050"/>
          <w:sz w:val="72"/>
          <w:szCs w:val="72"/>
        </w:rPr>
        <w:t xml:space="preserve">la </w:t>
      </w:r>
      <w:r w:rsidR="0088405F" w:rsidRPr="002E1C69">
        <w:rPr>
          <w:rFonts w:ascii="French Script MT" w:hAnsi="French Script MT"/>
          <w:b/>
          <w:bCs/>
          <w:iCs/>
          <w:shadow/>
          <w:color w:val="00B050"/>
          <w:sz w:val="72"/>
          <w:szCs w:val="72"/>
        </w:rPr>
        <w:t>V</w:t>
      </w:r>
      <w:r w:rsidR="00A9055D" w:rsidRPr="002E1C69">
        <w:rPr>
          <w:rFonts w:ascii="French Script MT" w:hAnsi="French Script MT"/>
          <w:b/>
          <w:bCs/>
          <w:iCs/>
          <w:shadow/>
          <w:color w:val="00B050"/>
          <w:sz w:val="72"/>
          <w:szCs w:val="72"/>
        </w:rPr>
        <w:t xml:space="preserve">allée </w:t>
      </w:r>
      <w:r w:rsidR="000B4035" w:rsidRPr="002E1C69">
        <w:rPr>
          <w:rFonts w:ascii="French Script MT" w:hAnsi="French Script MT"/>
          <w:b/>
          <w:bCs/>
          <w:iCs/>
          <w:shadow/>
          <w:color w:val="00B050"/>
          <w:sz w:val="72"/>
          <w:szCs w:val="72"/>
        </w:rPr>
        <w:t>d</w:t>
      </w:r>
      <w:r w:rsidR="00A9055D" w:rsidRPr="002E1C69">
        <w:rPr>
          <w:rFonts w:ascii="French Script MT" w:hAnsi="French Script MT"/>
          <w:b/>
          <w:bCs/>
          <w:iCs/>
          <w:shadow/>
          <w:color w:val="00B050"/>
          <w:sz w:val="72"/>
          <w:szCs w:val="72"/>
        </w:rPr>
        <w:t xml:space="preserve">e </w:t>
      </w:r>
      <w:r w:rsidR="002E1C69">
        <w:rPr>
          <w:rFonts w:ascii="French Script MT" w:hAnsi="French Script MT"/>
          <w:b/>
          <w:bCs/>
          <w:iCs/>
          <w:shadow/>
          <w:color w:val="00B050"/>
          <w:sz w:val="72"/>
          <w:szCs w:val="72"/>
        </w:rPr>
        <w:t>l</w:t>
      </w:r>
      <w:r w:rsidR="00A9055D" w:rsidRPr="002E1C69">
        <w:rPr>
          <w:rFonts w:ascii="French Script MT" w:hAnsi="French Script MT"/>
          <w:b/>
          <w:bCs/>
          <w:iCs/>
          <w:shadow/>
          <w:color w:val="00B050"/>
          <w:sz w:val="72"/>
          <w:szCs w:val="72"/>
        </w:rPr>
        <w:t>’Oise</w:t>
      </w:r>
      <w:r w:rsidR="00EC6BAF" w:rsidRPr="002E1C69">
        <w:rPr>
          <w:rFonts w:ascii="French Script MT" w:hAnsi="French Script MT"/>
          <w:b/>
          <w:bCs/>
          <w:iCs/>
          <w:shadow/>
          <w:color w:val="00B050"/>
          <w:sz w:val="72"/>
          <w:szCs w:val="72"/>
        </w:rPr>
        <w:t xml:space="preserve"> </w:t>
      </w:r>
      <w:r w:rsidR="002E1C69" w:rsidRPr="002E1C69">
        <w:rPr>
          <w:rFonts w:ascii="French Script MT" w:hAnsi="French Script MT"/>
          <w:b/>
          <w:bCs/>
          <w:iCs/>
          <w:shadow/>
          <w:color w:val="00B050"/>
          <w:sz w:val="56"/>
          <w:szCs w:val="72"/>
        </w:rPr>
        <w:t>de Tir à ’Arc</w:t>
      </w:r>
      <w:r w:rsidR="00E669FD" w:rsidRPr="002E1C69">
        <w:rPr>
          <w:rFonts w:ascii="French Script MT" w:hAnsi="French Script MT"/>
          <w:b/>
          <w:bCs/>
          <w:iCs/>
          <w:shadow/>
          <w:color w:val="00B050"/>
          <w:sz w:val="72"/>
          <w:szCs w:val="72"/>
        </w:rPr>
        <w:t xml:space="preserve">   </w:t>
      </w:r>
    </w:p>
    <w:p w14:paraId="7F872981" w14:textId="77777777" w:rsidR="006B7777" w:rsidRPr="00FD5308" w:rsidRDefault="006B7777" w:rsidP="009F0AAE">
      <w:pPr>
        <w:ind w:left="7655"/>
        <w:jc w:val="center"/>
        <w:rPr>
          <w:rFonts w:ascii="French Script MT" w:hAnsi="French Script MT"/>
          <w:b/>
          <w:bCs/>
          <w:iCs/>
          <w:shadow/>
          <w:color w:val="00B050"/>
          <w:sz w:val="72"/>
          <w:szCs w:val="72"/>
        </w:rPr>
      </w:pPr>
      <w:r w:rsidRPr="00282E04">
        <w:rPr>
          <w:bCs/>
          <w:iCs/>
          <w:shadow/>
        </w:rPr>
        <w:t xml:space="preserve">                                    </w:t>
      </w:r>
      <w:r w:rsidR="009F0AAE" w:rsidRPr="00282E04">
        <w:rPr>
          <w:bCs/>
          <w:iCs/>
          <w:shadow/>
        </w:rPr>
        <w:t xml:space="preserve">   </w:t>
      </w:r>
    </w:p>
    <w:p w14:paraId="7F50406E" w14:textId="77777777" w:rsidR="00557325" w:rsidRDefault="00557325" w:rsidP="00411234">
      <w:pPr>
        <w:ind w:left="2835" w:right="1133"/>
        <w:rPr>
          <w:b/>
          <w:bCs/>
          <w:sz w:val="32"/>
          <w:szCs w:val="32"/>
        </w:rPr>
      </w:pPr>
    </w:p>
    <w:p w14:paraId="44C4C4DB" w14:textId="77777777" w:rsidR="0086434F" w:rsidRDefault="0086434F" w:rsidP="00411234">
      <w:pPr>
        <w:ind w:left="2835" w:right="1133"/>
        <w:rPr>
          <w:b/>
          <w:bCs/>
          <w:sz w:val="32"/>
          <w:szCs w:val="32"/>
        </w:rPr>
      </w:pPr>
    </w:p>
    <w:p w14:paraId="4BC0DA01" w14:textId="77777777" w:rsidR="00A9055D" w:rsidRPr="00F73EBC" w:rsidRDefault="006A1220" w:rsidP="00411234">
      <w:pPr>
        <w:ind w:left="2835" w:right="1133"/>
        <w:rPr>
          <w:b/>
          <w:bCs/>
          <w:sz w:val="32"/>
          <w:szCs w:val="32"/>
        </w:rPr>
      </w:pPr>
      <w:r w:rsidRPr="00F73EBC">
        <w:rPr>
          <w:b/>
          <w:bCs/>
          <w:sz w:val="32"/>
          <w:szCs w:val="32"/>
        </w:rPr>
        <w:t>C</w:t>
      </w:r>
      <w:r w:rsidR="007F520F" w:rsidRPr="00F73EBC">
        <w:rPr>
          <w:b/>
          <w:bCs/>
          <w:sz w:val="32"/>
          <w:szCs w:val="32"/>
        </w:rPr>
        <w:t xml:space="preserve">ompte rendu de </w:t>
      </w:r>
      <w:r w:rsidR="00FD5308" w:rsidRPr="00F73EBC">
        <w:rPr>
          <w:b/>
          <w:bCs/>
          <w:sz w:val="32"/>
          <w:szCs w:val="32"/>
        </w:rPr>
        <w:t>r</w:t>
      </w:r>
      <w:r w:rsidR="007F520F" w:rsidRPr="00F73EBC">
        <w:rPr>
          <w:b/>
          <w:bCs/>
          <w:sz w:val="32"/>
          <w:szCs w:val="32"/>
        </w:rPr>
        <w:t>éunion de la Ronde</w:t>
      </w:r>
    </w:p>
    <w:p w14:paraId="4078270A" w14:textId="48901190" w:rsidR="00156F07" w:rsidRDefault="00244E28" w:rsidP="00411234">
      <w:pPr>
        <w:ind w:left="3119" w:right="1133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</w:t>
      </w:r>
      <w:r w:rsidR="00195187">
        <w:rPr>
          <w:b/>
          <w:bCs/>
          <w:sz w:val="32"/>
          <w:szCs w:val="32"/>
        </w:rPr>
        <w:t>3 novembre 2021 à Tracy le Mont</w:t>
      </w:r>
    </w:p>
    <w:p w14:paraId="5C7E79D5" w14:textId="77777777" w:rsidR="00557325" w:rsidRPr="00F73EBC" w:rsidRDefault="00557325" w:rsidP="00411234">
      <w:pPr>
        <w:ind w:left="3119" w:right="1133"/>
        <w:rPr>
          <w:b/>
          <w:bCs/>
          <w:sz w:val="32"/>
          <w:szCs w:val="32"/>
        </w:rPr>
      </w:pPr>
    </w:p>
    <w:p w14:paraId="7B14B9FD" w14:textId="552B49A6" w:rsidR="009138AD" w:rsidRDefault="00247BF2" w:rsidP="00150358">
      <w:pPr>
        <w:spacing w:before="60" w:after="60"/>
        <w:ind w:left="1134"/>
      </w:pPr>
      <w:r w:rsidRPr="00282E04">
        <w:rPr>
          <w:b/>
        </w:rPr>
        <w:t>Ordre du jour</w:t>
      </w:r>
      <w:r w:rsidR="00E15E64" w:rsidRPr="00282E04">
        <w:rPr>
          <w:b/>
        </w:rPr>
        <w:t> :</w:t>
      </w:r>
      <w:r w:rsidR="00E15E64" w:rsidRPr="00282E04">
        <w:tab/>
      </w:r>
    </w:p>
    <w:p w14:paraId="55C86F4A" w14:textId="77777777" w:rsidR="00607CC6" w:rsidRPr="00607CC6" w:rsidRDefault="00607CC6" w:rsidP="00607CC6">
      <w:pPr>
        <w:spacing w:line="276" w:lineRule="auto"/>
        <w:ind w:left="1418"/>
        <w:rPr>
          <w:b/>
          <w:bCs/>
          <w:color w:val="0033CC"/>
        </w:rPr>
      </w:pPr>
      <w:bookmarkStart w:id="0" w:name="_Hlk87527619"/>
      <w:r w:rsidRPr="00607CC6">
        <w:rPr>
          <w:b/>
          <w:bCs/>
          <w:color w:val="0033CC"/>
        </w:rPr>
        <w:t>Réflexion de rencontre sportive sur 2 choix :</w:t>
      </w:r>
    </w:p>
    <w:bookmarkEnd w:id="0"/>
    <w:p w14:paraId="0562442D" w14:textId="35DE7146" w:rsidR="00607CC6" w:rsidRPr="006333F2" w:rsidRDefault="009A58E8" w:rsidP="009A58E8">
      <w:pPr>
        <w:autoSpaceDE w:val="0"/>
        <w:autoSpaceDN w:val="0"/>
        <w:adjustRightInd w:val="0"/>
        <w:ind w:left="1843" w:hanging="425"/>
        <w:rPr>
          <w:color w:val="0033CC"/>
        </w:rPr>
      </w:pPr>
      <w:r>
        <w:rPr>
          <w:color w:val="0033CC"/>
        </w:rPr>
        <w:tab/>
      </w:r>
      <w:bookmarkStart w:id="1" w:name="_Hlk87528063"/>
      <w:r w:rsidR="00607CC6" w:rsidRPr="006333F2">
        <w:rPr>
          <w:color w:val="0033CC"/>
        </w:rPr>
        <w:t>1 Modifier ou maintenir la Coupe d’Hiver ?</w:t>
      </w:r>
      <w:bookmarkEnd w:id="1"/>
    </w:p>
    <w:p w14:paraId="55A8C979" w14:textId="749CBBAB" w:rsidR="00607CC6" w:rsidRPr="006333F2" w:rsidRDefault="00607CC6" w:rsidP="00607CC6">
      <w:pPr>
        <w:spacing w:line="276" w:lineRule="auto"/>
        <w:ind w:left="1418" w:hanging="283"/>
        <w:rPr>
          <w:color w:val="0033CC"/>
        </w:rPr>
      </w:pPr>
      <w:r w:rsidRPr="006333F2">
        <w:rPr>
          <w:color w:val="0033CC"/>
        </w:rPr>
        <w:tab/>
        <w:t xml:space="preserve">       </w:t>
      </w:r>
      <w:bookmarkStart w:id="2" w:name="_Hlk87528114"/>
      <w:r w:rsidRPr="006333F2">
        <w:rPr>
          <w:color w:val="0033CC"/>
        </w:rPr>
        <w:t>2 Prévoir une autre rencontre comme « Coupe de Printemps » ou « Coupe d’Automne ».</w:t>
      </w:r>
    </w:p>
    <w:p w14:paraId="68481F76" w14:textId="77777777" w:rsidR="00607CC6" w:rsidRDefault="00607CC6" w:rsidP="00607CC6">
      <w:pPr>
        <w:ind w:left="1418"/>
        <w:rPr>
          <w:b/>
          <w:color w:val="0033CC"/>
        </w:rPr>
      </w:pPr>
      <w:bookmarkStart w:id="3" w:name="_Hlk87527674"/>
      <w:bookmarkEnd w:id="2"/>
      <w:r w:rsidRPr="00607CC6">
        <w:rPr>
          <w:b/>
          <w:color w:val="0033CC"/>
        </w:rPr>
        <w:t>Préparation AG, transmission des effectifs etc. de chaque club.</w:t>
      </w:r>
    </w:p>
    <w:bookmarkEnd w:id="3"/>
    <w:p w14:paraId="556EC309" w14:textId="77777777" w:rsidR="00607CC6" w:rsidRDefault="00607CC6" w:rsidP="00607CC6">
      <w:pPr>
        <w:ind w:left="1418"/>
        <w:rPr>
          <w:b/>
          <w:color w:val="0033CC"/>
        </w:rPr>
      </w:pPr>
      <w:r w:rsidRPr="00607CC6">
        <w:rPr>
          <w:b/>
          <w:color w:val="0033CC"/>
        </w:rPr>
        <w:t>Préparation du calendrier de nos concours.</w:t>
      </w:r>
    </w:p>
    <w:p w14:paraId="363414B7" w14:textId="3EF844A8" w:rsidR="00607CC6" w:rsidRPr="00607CC6" w:rsidRDefault="00607CC6" w:rsidP="00607CC6">
      <w:pPr>
        <w:ind w:left="1418"/>
        <w:rPr>
          <w:b/>
          <w:color w:val="0033CC"/>
        </w:rPr>
      </w:pPr>
      <w:bookmarkStart w:id="4" w:name="_Hlk87527795"/>
      <w:r w:rsidRPr="00607CC6">
        <w:rPr>
          <w:b/>
          <w:color w:val="0033CC"/>
        </w:rPr>
        <w:t>Championnat d’Hiver.</w:t>
      </w:r>
    </w:p>
    <w:bookmarkEnd w:id="4"/>
    <w:p w14:paraId="070B763E" w14:textId="77777777" w:rsidR="00607CC6" w:rsidRPr="00607CC6" w:rsidRDefault="00607CC6" w:rsidP="00607CC6">
      <w:pPr>
        <w:ind w:left="1418"/>
        <w:rPr>
          <w:b/>
          <w:color w:val="0033CC"/>
          <w:sz w:val="22"/>
        </w:rPr>
      </w:pPr>
      <w:r w:rsidRPr="00607CC6">
        <w:rPr>
          <w:b/>
          <w:color w:val="0033CC"/>
        </w:rPr>
        <w:t>Rapport des commissions.</w:t>
      </w:r>
    </w:p>
    <w:p w14:paraId="5DC3E01E" w14:textId="77777777" w:rsidR="00607CC6" w:rsidRPr="00607CC6" w:rsidRDefault="00607CC6" w:rsidP="00607CC6">
      <w:pPr>
        <w:ind w:left="1418"/>
        <w:rPr>
          <w:bCs/>
          <w:color w:val="0033CC"/>
        </w:rPr>
      </w:pPr>
      <w:r w:rsidRPr="00607CC6">
        <w:rPr>
          <w:b/>
          <w:color w:val="0033CC"/>
        </w:rPr>
        <w:t>Questions diverses</w:t>
      </w:r>
      <w:r w:rsidRPr="00607CC6">
        <w:rPr>
          <w:bCs/>
          <w:color w:val="0033CC"/>
        </w:rPr>
        <w:t>.</w:t>
      </w:r>
    </w:p>
    <w:p w14:paraId="1FB10CBD" w14:textId="2C1DD1D4" w:rsidR="00607CC6" w:rsidRPr="00607CC6" w:rsidRDefault="00607CC6" w:rsidP="00607CC6">
      <w:pPr>
        <w:spacing w:before="60" w:after="60"/>
        <w:ind w:left="1418"/>
        <w:rPr>
          <w:color w:val="0033CC"/>
        </w:rPr>
      </w:pPr>
    </w:p>
    <w:p w14:paraId="0F076A24" w14:textId="43F213A2" w:rsidR="00607CC6" w:rsidRPr="00607CC6" w:rsidRDefault="00607CC6" w:rsidP="00150358">
      <w:pPr>
        <w:spacing w:before="60" w:after="60"/>
        <w:ind w:left="1134"/>
        <w:rPr>
          <w:color w:val="0033CC"/>
        </w:rPr>
      </w:pPr>
    </w:p>
    <w:p w14:paraId="2CB069A5" w14:textId="4776BCE0" w:rsidR="006D3EF4" w:rsidRPr="006D3EF4" w:rsidRDefault="006D3EF4" w:rsidP="006D3EF4">
      <w:pPr>
        <w:ind w:left="1134"/>
        <w:rPr>
          <w:b/>
          <w:color w:val="0033CC"/>
          <w:szCs w:val="20"/>
        </w:rPr>
      </w:pPr>
      <w:r w:rsidRPr="006D3EF4">
        <w:rPr>
          <w:b/>
          <w:szCs w:val="20"/>
        </w:rPr>
        <w:t xml:space="preserve">Les Compagnies : </w:t>
      </w:r>
    </w:p>
    <w:p w14:paraId="7D0243D1" w14:textId="77777777" w:rsidR="004153E7" w:rsidRDefault="0086434F" w:rsidP="00095533">
      <w:pPr>
        <w:tabs>
          <w:tab w:val="left" w:pos="10348"/>
        </w:tabs>
        <w:ind w:left="2835" w:right="1133" w:hanging="1417"/>
        <w:rPr>
          <w:bCs/>
        </w:rPr>
      </w:pPr>
      <w:r w:rsidRPr="003A3F2A">
        <w:rPr>
          <w:bCs/>
          <w:u w:val="single"/>
        </w:rPr>
        <w:t>Représentées :</w:t>
      </w:r>
      <w:r w:rsidRPr="003A3F2A">
        <w:rPr>
          <w:bCs/>
        </w:rPr>
        <w:t xml:space="preserve"> </w:t>
      </w:r>
      <w:r>
        <w:rPr>
          <w:bCs/>
        </w:rPr>
        <w:t xml:space="preserve">Carlepont, </w:t>
      </w:r>
      <w:r w:rsidRPr="00282E04">
        <w:rPr>
          <w:bCs/>
        </w:rPr>
        <w:t xml:space="preserve">Choisy au Bac, </w:t>
      </w:r>
      <w:r w:rsidR="00607CC6">
        <w:rPr>
          <w:bCs/>
        </w:rPr>
        <w:t xml:space="preserve">Compiègne, </w:t>
      </w:r>
      <w:r w:rsidR="00823C78">
        <w:rPr>
          <w:bCs/>
        </w:rPr>
        <w:t xml:space="preserve">Cuise la Motte, </w:t>
      </w:r>
      <w:r w:rsidR="004153E7">
        <w:rPr>
          <w:bCs/>
        </w:rPr>
        <w:t xml:space="preserve">Larbroye,  </w:t>
      </w:r>
      <w:r w:rsidR="00095533">
        <w:rPr>
          <w:bCs/>
        </w:rPr>
        <w:t xml:space="preserve"> </w:t>
      </w:r>
    </w:p>
    <w:p w14:paraId="1BD73C5B" w14:textId="381E49CE" w:rsidR="0086434F" w:rsidRDefault="00095533" w:rsidP="00095533">
      <w:pPr>
        <w:tabs>
          <w:tab w:val="left" w:pos="10348"/>
        </w:tabs>
        <w:ind w:left="2835" w:right="1133" w:hanging="1417"/>
        <w:rPr>
          <w:bCs/>
        </w:rPr>
      </w:pPr>
      <w:r>
        <w:rPr>
          <w:bCs/>
        </w:rPr>
        <w:t xml:space="preserve">   </w:t>
      </w:r>
      <w:r w:rsidR="0086434F">
        <w:rPr>
          <w:bCs/>
        </w:rPr>
        <w:t xml:space="preserve"> Pontoise les </w:t>
      </w:r>
      <w:r w:rsidR="00823C78">
        <w:rPr>
          <w:bCs/>
        </w:rPr>
        <w:t>N</w:t>
      </w:r>
      <w:r w:rsidR="0086434F">
        <w:rPr>
          <w:bCs/>
        </w:rPr>
        <w:t>oyon,</w:t>
      </w:r>
      <w:r w:rsidR="0086434F" w:rsidRPr="00282E04">
        <w:rPr>
          <w:bCs/>
        </w:rPr>
        <w:t xml:space="preserve"> </w:t>
      </w:r>
      <w:r w:rsidR="00607CC6">
        <w:rPr>
          <w:bCs/>
        </w:rPr>
        <w:t xml:space="preserve">Rethondes, </w:t>
      </w:r>
      <w:r w:rsidR="0086434F" w:rsidRPr="00282E04">
        <w:rPr>
          <w:bCs/>
        </w:rPr>
        <w:t>Tracy le Mont.</w:t>
      </w:r>
    </w:p>
    <w:p w14:paraId="28EB076E" w14:textId="77777777" w:rsidR="00773FB1" w:rsidRDefault="00773FB1" w:rsidP="00823C78">
      <w:pPr>
        <w:tabs>
          <w:tab w:val="left" w:pos="10348"/>
        </w:tabs>
        <w:ind w:left="2835" w:right="1133" w:hanging="1417"/>
        <w:jc w:val="both"/>
        <w:rPr>
          <w:bCs/>
        </w:rPr>
      </w:pPr>
    </w:p>
    <w:p w14:paraId="3DE699EA" w14:textId="385C2002" w:rsidR="00823C78" w:rsidRDefault="0047344C" w:rsidP="00607CC6">
      <w:pPr>
        <w:tabs>
          <w:tab w:val="left" w:pos="10348"/>
        </w:tabs>
        <w:ind w:left="1418" w:right="1133"/>
        <w:jc w:val="both"/>
        <w:rPr>
          <w:bCs/>
        </w:rPr>
      </w:pPr>
      <w:r>
        <w:rPr>
          <w:bCs/>
          <w:u w:val="single"/>
        </w:rPr>
        <w:t>Excusée :</w:t>
      </w:r>
      <w:r>
        <w:rPr>
          <w:bCs/>
        </w:rPr>
        <w:t xml:space="preserve"> </w:t>
      </w:r>
      <w:r w:rsidR="00B43461">
        <w:rPr>
          <w:bCs/>
        </w:rPr>
        <w:t xml:space="preserve"> </w:t>
      </w:r>
      <w:r w:rsidR="00396E8B" w:rsidRPr="00282E04">
        <w:rPr>
          <w:bCs/>
        </w:rPr>
        <w:t>Le</w:t>
      </w:r>
      <w:r w:rsidR="00396E8B">
        <w:rPr>
          <w:bCs/>
        </w:rPr>
        <w:t xml:space="preserve"> </w:t>
      </w:r>
      <w:r w:rsidR="00396E8B" w:rsidRPr="00282E04">
        <w:rPr>
          <w:bCs/>
        </w:rPr>
        <w:t>Plessis-Brion</w:t>
      </w:r>
      <w:r w:rsidR="00396E8B">
        <w:rPr>
          <w:bCs/>
        </w:rPr>
        <w:t>.</w:t>
      </w:r>
    </w:p>
    <w:p w14:paraId="6C15664F" w14:textId="4F4BAC83" w:rsidR="0047344C" w:rsidRDefault="0047344C" w:rsidP="0047344C">
      <w:pPr>
        <w:tabs>
          <w:tab w:val="left" w:pos="10348"/>
        </w:tabs>
        <w:ind w:left="1418" w:right="1133"/>
        <w:jc w:val="both"/>
        <w:rPr>
          <w:bCs/>
        </w:rPr>
      </w:pPr>
    </w:p>
    <w:p w14:paraId="58BC70E5" w14:textId="77777777" w:rsidR="00B9567D" w:rsidRPr="00B9567D" w:rsidRDefault="00B9567D" w:rsidP="00B9567D">
      <w:pPr>
        <w:spacing w:before="40" w:after="40"/>
        <w:ind w:left="1134"/>
        <w:outlineLvl w:val="0"/>
        <w:rPr>
          <w:b/>
          <w:color w:val="0033CC"/>
        </w:rPr>
      </w:pPr>
      <w:r w:rsidRPr="00B9567D">
        <w:rPr>
          <w:b/>
          <w:color w:val="0033CC"/>
        </w:rPr>
        <w:t>Accueil des participants :</w:t>
      </w:r>
    </w:p>
    <w:p w14:paraId="632570E4" w14:textId="77777777" w:rsidR="00B00FCC" w:rsidRDefault="004B0F54" w:rsidP="00644347">
      <w:pPr>
        <w:tabs>
          <w:tab w:val="left" w:pos="9540"/>
        </w:tabs>
        <w:ind w:left="1276" w:right="1133"/>
        <w:jc w:val="both"/>
      </w:pPr>
      <w:r>
        <w:t>A 1</w:t>
      </w:r>
      <w:r w:rsidR="00644347">
        <w:t>7</w:t>
      </w:r>
      <w:r>
        <w:t>h</w:t>
      </w:r>
      <w:r w:rsidR="00607CC6">
        <w:t>3</w:t>
      </w:r>
      <w:r>
        <w:t>5, le président Daniel LEFEVRE ouvre la réunion</w:t>
      </w:r>
      <w:r w:rsidR="00B00FCC">
        <w:t xml:space="preserve"> en remerciant les archers de</w:t>
      </w:r>
    </w:p>
    <w:p w14:paraId="0B179D08" w14:textId="2B8D99FB" w:rsidR="00644347" w:rsidRDefault="00B00FCC" w:rsidP="00644347">
      <w:pPr>
        <w:tabs>
          <w:tab w:val="left" w:pos="9540"/>
        </w:tabs>
        <w:ind w:left="1276" w:right="1133"/>
        <w:jc w:val="both"/>
      </w:pPr>
      <w:r>
        <w:t xml:space="preserve"> TRACY le MONT de nous </w:t>
      </w:r>
      <w:r w:rsidR="00C92F4D">
        <w:t>accueillir</w:t>
      </w:r>
      <w:r w:rsidR="004153E7">
        <w:t>.</w:t>
      </w:r>
    </w:p>
    <w:p w14:paraId="36FC57C0" w14:textId="77777777" w:rsidR="00C23593" w:rsidRDefault="00C23593" w:rsidP="00644347">
      <w:pPr>
        <w:tabs>
          <w:tab w:val="left" w:pos="9540"/>
        </w:tabs>
        <w:ind w:left="1276" w:right="1133"/>
        <w:jc w:val="both"/>
      </w:pPr>
    </w:p>
    <w:p w14:paraId="75254658" w14:textId="21D9E4DE" w:rsidR="00311035" w:rsidRDefault="008668D2" w:rsidP="00195187">
      <w:pPr>
        <w:spacing w:line="276" w:lineRule="auto"/>
        <w:ind w:left="1134"/>
        <w:rPr>
          <w:b/>
          <w:bCs/>
          <w:color w:val="0033CC"/>
        </w:rPr>
      </w:pPr>
      <w:r w:rsidRPr="00607CC6">
        <w:rPr>
          <w:b/>
          <w:bCs/>
          <w:color w:val="0033CC"/>
        </w:rPr>
        <w:t>Réflexion de rencontre sportive sur 2 choix :</w:t>
      </w:r>
    </w:p>
    <w:p w14:paraId="21447AF2" w14:textId="258CBE09" w:rsidR="00195187" w:rsidRPr="008109B6" w:rsidRDefault="00195187" w:rsidP="0005537B">
      <w:pPr>
        <w:tabs>
          <w:tab w:val="left" w:pos="9540"/>
        </w:tabs>
        <w:ind w:left="1134" w:right="1133"/>
        <w:jc w:val="both"/>
        <w:rPr>
          <w:bCs/>
          <w:color w:val="0033CC"/>
        </w:rPr>
      </w:pPr>
      <w:r w:rsidRPr="008109B6">
        <w:rPr>
          <w:color w:val="0033CC"/>
        </w:rPr>
        <w:t>Modifier ou maintenir la Coupe d’Hiver ?</w:t>
      </w:r>
    </w:p>
    <w:p w14:paraId="08D41EFC" w14:textId="660BC5CC" w:rsidR="00195187" w:rsidRDefault="00396E8B" w:rsidP="00311035">
      <w:pPr>
        <w:tabs>
          <w:tab w:val="left" w:pos="9540"/>
        </w:tabs>
        <w:ind w:left="1276" w:right="1133"/>
        <w:jc w:val="both"/>
        <w:rPr>
          <w:bCs/>
        </w:rPr>
      </w:pPr>
      <w:r>
        <w:rPr>
          <w:bCs/>
        </w:rPr>
        <w:t>La Coupe d’Hiver est maintenue, et, n’est pas modifiée.</w:t>
      </w:r>
    </w:p>
    <w:p w14:paraId="1EBDED8E" w14:textId="2DCCB8CA" w:rsidR="00D344F0" w:rsidRPr="008109B6" w:rsidRDefault="00D344F0" w:rsidP="0005537B">
      <w:pPr>
        <w:spacing w:line="276" w:lineRule="auto"/>
        <w:ind w:left="1134"/>
        <w:rPr>
          <w:color w:val="0033CC"/>
        </w:rPr>
      </w:pPr>
      <w:r w:rsidRPr="008109B6">
        <w:rPr>
          <w:color w:val="0033CC"/>
        </w:rPr>
        <w:t>Prévoir une autre rencontre comme « Coupe de Printemps » ou « Coupe d’Automne ».</w:t>
      </w:r>
    </w:p>
    <w:p w14:paraId="2DF91202" w14:textId="3CCA514D" w:rsidR="00195187" w:rsidRDefault="0005537B" w:rsidP="00311035">
      <w:pPr>
        <w:tabs>
          <w:tab w:val="left" w:pos="9540"/>
        </w:tabs>
        <w:ind w:left="1276" w:right="1133"/>
        <w:jc w:val="both"/>
        <w:rPr>
          <w:bCs/>
        </w:rPr>
      </w:pPr>
      <w:r>
        <w:rPr>
          <w:bCs/>
        </w:rPr>
        <w:t>Le calendrier sportif étant chargé, i</w:t>
      </w:r>
      <w:r w:rsidR="008109B6">
        <w:rPr>
          <w:bCs/>
        </w:rPr>
        <w:t>l n’est pas nécessaire de prévoir</w:t>
      </w:r>
      <w:r>
        <w:rPr>
          <w:bCs/>
        </w:rPr>
        <w:t xml:space="preserve"> une autre Coupe</w:t>
      </w:r>
    </w:p>
    <w:p w14:paraId="470B2E87" w14:textId="25E0D805" w:rsidR="00195187" w:rsidRDefault="00195187" w:rsidP="00311035">
      <w:pPr>
        <w:tabs>
          <w:tab w:val="left" w:pos="9540"/>
        </w:tabs>
        <w:ind w:left="1276" w:right="1133"/>
        <w:jc w:val="both"/>
        <w:rPr>
          <w:bCs/>
        </w:rPr>
      </w:pPr>
    </w:p>
    <w:p w14:paraId="43980E0D" w14:textId="0801764D" w:rsidR="008668D2" w:rsidRDefault="008668D2" w:rsidP="008668D2">
      <w:pPr>
        <w:ind w:left="1134"/>
        <w:rPr>
          <w:b/>
          <w:color w:val="0033CC"/>
        </w:rPr>
      </w:pPr>
      <w:r w:rsidRPr="00607CC6">
        <w:rPr>
          <w:b/>
          <w:color w:val="0033CC"/>
        </w:rPr>
        <w:t>Préparation AG, transmission des effectifs etc. de chaque club.</w:t>
      </w:r>
    </w:p>
    <w:p w14:paraId="0DFFD4BC" w14:textId="4A2959D1" w:rsidR="002A22A7" w:rsidRDefault="00990C7C" w:rsidP="00BF63B4">
      <w:pPr>
        <w:tabs>
          <w:tab w:val="left" w:pos="9594"/>
        </w:tabs>
        <w:ind w:left="1276" w:right="1133"/>
      </w:pPr>
      <w:r>
        <w:t>L’</w:t>
      </w:r>
      <w:r w:rsidR="00A945DA">
        <w:t>A</w:t>
      </w:r>
      <w:r>
        <w:t xml:space="preserve">ssemblée </w:t>
      </w:r>
      <w:r w:rsidR="00A945DA">
        <w:t>G</w:t>
      </w:r>
      <w:r>
        <w:t>énéral</w:t>
      </w:r>
      <w:r w:rsidR="005978E1">
        <w:t>e</w:t>
      </w:r>
      <w:r>
        <w:t xml:space="preserve"> </w:t>
      </w:r>
      <w:r w:rsidR="00A945DA">
        <w:t>E</w:t>
      </w:r>
      <w:r>
        <w:t xml:space="preserve">lective se </w:t>
      </w:r>
      <w:r w:rsidR="00A67990">
        <w:t>tiendra</w:t>
      </w:r>
      <w:r>
        <w:t xml:space="preserve"> à </w:t>
      </w:r>
      <w:r w:rsidR="00A67990">
        <w:t xml:space="preserve">16h30 à </w:t>
      </w:r>
      <w:r>
        <w:t xml:space="preserve">CHOISY au BAC le 5 mars </w:t>
      </w:r>
      <w:r w:rsidR="000C368D">
        <w:t>2</w:t>
      </w:r>
      <w:r>
        <w:t>022.</w:t>
      </w:r>
      <w:r w:rsidR="00BF63B4">
        <w:t xml:space="preserve"> </w:t>
      </w:r>
    </w:p>
    <w:p w14:paraId="2F677CB8" w14:textId="77777777" w:rsidR="00FF0EE3" w:rsidRDefault="00FF0EE3" w:rsidP="00BF63B4">
      <w:pPr>
        <w:tabs>
          <w:tab w:val="left" w:pos="9594"/>
        </w:tabs>
        <w:ind w:left="1276" w:right="1133"/>
      </w:pPr>
    </w:p>
    <w:p w14:paraId="033FDFC3" w14:textId="77777777" w:rsidR="00FF0EE3" w:rsidRDefault="00FF0EE3" w:rsidP="00FF0EE3">
      <w:pPr>
        <w:tabs>
          <w:tab w:val="left" w:pos="9594"/>
        </w:tabs>
        <w:ind w:left="1276" w:right="1133"/>
      </w:pPr>
      <w:r>
        <w:t>Courant janvier, une invitation sera envoyée à toutes nos Compagnies.</w:t>
      </w:r>
    </w:p>
    <w:p w14:paraId="3ECF1E9F" w14:textId="77777777" w:rsidR="00FF0EE3" w:rsidRDefault="00FF0EE3" w:rsidP="00BF63B4">
      <w:pPr>
        <w:tabs>
          <w:tab w:val="left" w:pos="9594"/>
        </w:tabs>
        <w:ind w:left="1276" w:right="1133"/>
      </w:pPr>
    </w:p>
    <w:p w14:paraId="5EEAAFDB" w14:textId="77777777" w:rsidR="00F451CC" w:rsidRDefault="002A22A7" w:rsidP="00BF63B4">
      <w:pPr>
        <w:tabs>
          <w:tab w:val="left" w:pos="9594"/>
        </w:tabs>
        <w:ind w:left="1276" w:right="1133"/>
      </w:pPr>
      <w:r>
        <w:t>L</w:t>
      </w:r>
      <w:r w:rsidR="00FF0EE3">
        <w:t xml:space="preserve">es </w:t>
      </w:r>
      <w:r>
        <w:t>candidatures</w:t>
      </w:r>
      <w:r w:rsidR="00FF0EE3">
        <w:t xml:space="preserve"> sont à faire parvenir au Président de </w:t>
      </w:r>
      <w:r w:rsidR="00F451CC">
        <w:t>notre</w:t>
      </w:r>
      <w:r w:rsidR="00FF0EE3">
        <w:t xml:space="preserve"> Ronde avant la date limite du </w:t>
      </w:r>
    </w:p>
    <w:p w14:paraId="15B81AFF" w14:textId="1E539D1E" w:rsidR="002A22A7" w:rsidRDefault="00FF0EE3" w:rsidP="00BF63B4">
      <w:pPr>
        <w:tabs>
          <w:tab w:val="left" w:pos="9594"/>
        </w:tabs>
        <w:ind w:left="1276" w:right="1133"/>
      </w:pPr>
      <w:r>
        <w:t>20 février</w:t>
      </w:r>
      <w:r w:rsidR="00F451CC">
        <w:t xml:space="preserve"> 2022</w:t>
      </w:r>
      <w:r>
        <w:t>.</w:t>
      </w:r>
    </w:p>
    <w:p w14:paraId="1D36EA8D" w14:textId="77777777" w:rsidR="002A22A7" w:rsidRDefault="002A22A7" w:rsidP="00BF63B4">
      <w:pPr>
        <w:tabs>
          <w:tab w:val="left" w:pos="9594"/>
        </w:tabs>
        <w:ind w:left="1276" w:right="1133"/>
      </w:pPr>
    </w:p>
    <w:p w14:paraId="623F4D78" w14:textId="15C52C43" w:rsidR="002A22A7" w:rsidRDefault="000A7D02" w:rsidP="00BF63B4">
      <w:pPr>
        <w:tabs>
          <w:tab w:val="left" w:pos="9594"/>
        </w:tabs>
        <w:ind w:left="1276" w:right="1133"/>
      </w:pPr>
      <w:r>
        <w:t>Budget : peu de frais</w:t>
      </w:r>
      <w:r w:rsidR="006B62E6">
        <w:t xml:space="preserve"> (</w:t>
      </w:r>
      <w:r>
        <w:t>les dépenses tiennent en quelques lignes sur le livre de compte.</w:t>
      </w:r>
      <w:r w:rsidR="006B62E6">
        <w:t>)</w:t>
      </w:r>
    </w:p>
    <w:p w14:paraId="423655AE" w14:textId="77777777" w:rsidR="00094635" w:rsidRDefault="00F0621F" w:rsidP="00094635">
      <w:pPr>
        <w:spacing w:before="60" w:after="60"/>
        <w:ind w:left="1276" w:right="522"/>
      </w:pPr>
      <w:r>
        <w:t xml:space="preserve">La cotisation RVO 2022 votée le </w:t>
      </w:r>
      <w:r w:rsidR="00F51F23">
        <w:t xml:space="preserve">10 juillet </w:t>
      </w:r>
      <w:r w:rsidR="00094635">
        <w:t xml:space="preserve">2021 </w:t>
      </w:r>
      <w:r w:rsidR="00F51F23">
        <w:t>est</w:t>
      </w:r>
      <w:r w:rsidR="00F51F23" w:rsidRPr="00852F00">
        <w:t xml:space="preserve"> abaissée de 50% </w:t>
      </w:r>
      <w:r w:rsidR="00F51F23">
        <w:t>(sauf no</w:t>
      </w:r>
      <w:r w:rsidR="004153E7">
        <w:t>u</w:t>
      </w:r>
      <w:r w:rsidR="00F51F23">
        <w:t xml:space="preserve">vel </w:t>
      </w:r>
      <w:r w:rsidR="004153E7">
        <w:t>adhérent)</w:t>
      </w:r>
    </w:p>
    <w:p w14:paraId="59DEE975" w14:textId="46DA5D33" w:rsidR="00F51F23" w:rsidRDefault="004153E7" w:rsidP="00094635">
      <w:pPr>
        <w:spacing w:before="60" w:after="60"/>
        <w:ind w:left="1276" w:right="522"/>
      </w:pPr>
      <w:r>
        <w:t xml:space="preserve"> </w:t>
      </w:r>
      <w:r w:rsidR="00F51F23" w:rsidRPr="00852F00">
        <w:t>soit 2.50 euros</w:t>
      </w:r>
      <w:r w:rsidR="00F51F23">
        <w:t xml:space="preserve"> par archer toutes catégories. </w:t>
      </w:r>
    </w:p>
    <w:p w14:paraId="291BB17C" w14:textId="25A16432" w:rsidR="000A7D02" w:rsidRDefault="00B8612C" w:rsidP="00BF63B4">
      <w:pPr>
        <w:tabs>
          <w:tab w:val="left" w:pos="9594"/>
        </w:tabs>
        <w:ind w:left="1276" w:right="1133"/>
      </w:pPr>
      <w:r>
        <w:t>Les cotisations seront payées en décembre 2021 et encaissées au mois de janvier 2022.</w:t>
      </w:r>
    </w:p>
    <w:p w14:paraId="0C4B58F8" w14:textId="40D36085" w:rsidR="00F405B8" w:rsidRDefault="00F405B8" w:rsidP="00F405B8">
      <w:pPr>
        <w:tabs>
          <w:tab w:val="left" w:pos="9594"/>
        </w:tabs>
        <w:ind w:left="1276" w:right="1133"/>
      </w:pPr>
      <w:r w:rsidRPr="00F405B8">
        <w:lastRenderedPageBreak/>
        <w:t xml:space="preserve">Envoyer </w:t>
      </w:r>
      <w:r>
        <w:t xml:space="preserve">avant le </w:t>
      </w:r>
      <w:r w:rsidR="002A22A7">
        <w:t xml:space="preserve">15 février </w:t>
      </w:r>
      <w:r w:rsidRPr="00F405B8">
        <w:t>à Jean-Luc FRANCOIS les noms des personnes à honorer ainsi qu’un résumé de leurs activités au tir à l’Arc.</w:t>
      </w:r>
    </w:p>
    <w:p w14:paraId="082AA204" w14:textId="669622CE" w:rsidR="00B3079D" w:rsidRDefault="00B3079D" w:rsidP="00F405B8">
      <w:pPr>
        <w:tabs>
          <w:tab w:val="left" w:pos="9594"/>
        </w:tabs>
        <w:ind w:left="1276" w:right="1133"/>
      </w:pPr>
    </w:p>
    <w:p w14:paraId="28C2313F" w14:textId="794ABA68" w:rsidR="00B3079D" w:rsidRDefault="00B3079D" w:rsidP="00F405B8">
      <w:pPr>
        <w:tabs>
          <w:tab w:val="left" w:pos="9594"/>
        </w:tabs>
        <w:ind w:left="1276" w:right="1133"/>
      </w:pPr>
      <w:r>
        <w:t>Récompenses : faire un bilan de nos trophées en stock.</w:t>
      </w:r>
    </w:p>
    <w:p w14:paraId="3CB89A26" w14:textId="10FE6A8A" w:rsidR="00195187" w:rsidRDefault="00195187" w:rsidP="0079180F">
      <w:pPr>
        <w:tabs>
          <w:tab w:val="left" w:pos="9540"/>
        </w:tabs>
        <w:ind w:left="1276" w:right="1133"/>
        <w:jc w:val="both"/>
      </w:pPr>
    </w:p>
    <w:p w14:paraId="374997C2" w14:textId="5844EE1B" w:rsidR="007F293F" w:rsidRDefault="00095533" w:rsidP="00095533">
      <w:pPr>
        <w:ind w:left="1276" w:right="1133"/>
        <w:jc w:val="both"/>
      </w:pPr>
      <w:r>
        <w:t xml:space="preserve">Pour ceux qui le désir, un repas sera organisé </w:t>
      </w:r>
      <w:r w:rsidR="002A22A7">
        <w:t xml:space="preserve">vers 20h00 </w:t>
      </w:r>
      <w:r w:rsidR="009D1839">
        <w:t xml:space="preserve">dans </w:t>
      </w:r>
      <w:r w:rsidR="003E7E70">
        <w:t>l’</w:t>
      </w:r>
      <w:r w:rsidR="009D1839">
        <w:t xml:space="preserve">un </w:t>
      </w:r>
      <w:r w:rsidR="003E7E70">
        <w:t xml:space="preserve">des </w:t>
      </w:r>
      <w:r>
        <w:t>restaurant</w:t>
      </w:r>
      <w:r w:rsidR="003E7E70">
        <w:t>s</w:t>
      </w:r>
      <w:r>
        <w:t xml:space="preserve"> </w:t>
      </w:r>
      <w:r w:rsidR="009D1839">
        <w:t xml:space="preserve">de </w:t>
      </w:r>
    </w:p>
    <w:p w14:paraId="0B49F598" w14:textId="0018177C" w:rsidR="00195187" w:rsidRDefault="009D1839" w:rsidP="00095533">
      <w:pPr>
        <w:ind w:left="1276" w:right="1133"/>
        <w:jc w:val="both"/>
      </w:pPr>
      <w:r>
        <w:t xml:space="preserve">CHOISY au BAC </w:t>
      </w:r>
      <w:r w:rsidR="00095533">
        <w:t>pour un</w:t>
      </w:r>
      <w:r>
        <w:t>e somme comprise</w:t>
      </w:r>
      <w:r w:rsidR="00095533">
        <w:t xml:space="preserve"> entre 25 et 30 euros</w:t>
      </w:r>
      <w:r w:rsidR="00094635">
        <w:t>.</w:t>
      </w:r>
    </w:p>
    <w:p w14:paraId="7F49B41D" w14:textId="498FBE50" w:rsidR="00195187" w:rsidRDefault="00195187" w:rsidP="00095533">
      <w:pPr>
        <w:tabs>
          <w:tab w:val="left" w:pos="9540"/>
        </w:tabs>
        <w:ind w:left="1276" w:right="1133"/>
        <w:jc w:val="both"/>
      </w:pPr>
    </w:p>
    <w:p w14:paraId="7FACBD90" w14:textId="20F13726" w:rsidR="00407DD4" w:rsidRDefault="00407DD4" w:rsidP="00852F00">
      <w:pPr>
        <w:tabs>
          <w:tab w:val="left" w:pos="9540"/>
        </w:tabs>
        <w:ind w:left="1276" w:right="1133"/>
        <w:jc w:val="both"/>
      </w:pPr>
    </w:p>
    <w:p w14:paraId="5C68C8A3" w14:textId="15E5298F" w:rsidR="00644347" w:rsidRPr="00644347" w:rsidRDefault="008668D2" w:rsidP="00644347">
      <w:pPr>
        <w:spacing w:line="276" w:lineRule="auto"/>
        <w:ind w:left="1134"/>
        <w:rPr>
          <w:b/>
          <w:color w:val="0033CC"/>
        </w:rPr>
      </w:pPr>
      <w:r w:rsidRPr="00607CC6">
        <w:rPr>
          <w:b/>
          <w:color w:val="0033CC"/>
        </w:rPr>
        <w:t>Préparation du calendrier de nos concours.</w:t>
      </w:r>
    </w:p>
    <w:p w14:paraId="305E4143" w14:textId="1145099F" w:rsidR="008668D2" w:rsidRDefault="005201D7" w:rsidP="006E5A98">
      <w:pPr>
        <w:tabs>
          <w:tab w:val="left" w:pos="9540"/>
        </w:tabs>
        <w:ind w:left="1276" w:right="1133"/>
        <w:jc w:val="both"/>
      </w:pPr>
      <w:r>
        <w:t xml:space="preserve">Elaboration du calendrier </w:t>
      </w:r>
      <w:r w:rsidR="006E5A98">
        <w:t xml:space="preserve">sportif </w:t>
      </w:r>
      <w:r>
        <w:t>2022</w:t>
      </w:r>
      <w:r w:rsidR="006E5A98">
        <w:t>.</w:t>
      </w:r>
    </w:p>
    <w:p w14:paraId="208EE09F" w14:textId="3E7E62B0" w:rsidR="006333F2" w:rsidRDefault="006333F2" w:rsidP="006E5A98">
      <w:pPr>
        <w:tabs>
          <w:tab w:val="left" w:pos="9540"/>
        </w:tabs>
        <w:ind w:left="1276" w:right="1133"/>
        <w:jc w:val="both"/>
      </w:pPr>
      <w:r>
        <w:t>Le championna</w:t>
      </w:r>
      <w:r w:rsidR="008971D4">
        <w:t>t de Ronde Beursault 2022 à Choisy au Bac sera géré par Bruno DUMONT.</w:t>
      </w:r>
    </w:p>
    <w:p w14:paraId="6B4DF287" w14:textId="285E2672" w:rsidR="00195187" w:rsidRDefault="00195187" w:rsidP="006E5A98">
      <w:pPr>
        <w:tabs>
          <w:tab w:val="left" w:pos="9540"/>
        </w:tabs>
        <w:ind w:left="1276" w:right="1133"/>
        <w:jc w:val="both"/>
      </w:pPr>
    </w:p>
    <w:p w14:paraId="032E4ABD" w14:textId="5C3B0BD2" w:rsidR="008668D2" w:rsidRPr="00607CC6" w:rsidRDefault="008668D2" w:rsidP="00195187">
      <w:pPr>
        <w:ind w:left="1134"/>
        <w:rPr>
          <w:b/>
          <w:color w:val="0033CC"/>
        </w:rPr>
      </w:pPr>
      <w:r w:rsidRPr="00607CC6">
        <w:rPr>
          <w:b/>
          <w:color w:val="0033CC"/>
        </w:rPr>
        <w:t>Championnat d’Hiver.</w:t>
      </w:r>
    </w:p>
    <w:p w14:paraId="7D585CB4" w14:textId="55E42F33" w:rsidR="001A2897" w:rsidRDefault="001A2897" w:rsidP="001A2897">
      <w:pPr>
        <w:spacing w:line="276" w:lineRule="auto"/>
        <w:ind w:left="1276"/>
        <w:rPr>
          <w:szCs w:val="22"/>
        </w:rPr>
      </w:pPr>
      <w:r>
        <w:rPr>
          <w:szCs w:val="22"/>
        </w:rPr>
        <w:t>L</w:t>
      </w:r>
      <w:r w:rsidRPr="00753778">
        <w:rPr>
          <w:szCs w:val="22"/>
        </w:rPr>
        <w:t>e championnat se déroule dans de bonne</w:t>
      </w:r>
      <w:r>
        <w:rPr>
          <w:szCs w:val="22"/>
        </w:rPr>
        <w:t>s</w:t>
      </w:r>
      <w:r w:rsidRPr="00753778">
        <w:rPr>
          <w:szCs w:val="22"/>
        </w:rPr>
        <w:t xml:space="preserve"> condition</w:t>
      </w:r>
      <w:r>
        <w:rPr>
          <w:szCs w:val="22"/>
        </w:rPr>
        <w:t>s.</w:t>
      </w:r>
    </w:p>
    <w:p w14:paraId="41E95F4D" w14:textId="770AD310" w:rsidR="001A2897" w:rsidRPr="00222D4A" w:rsidRDefault="001A2897" w:rsidP="001A2897">
      <w:pPr>
        <w:ind w:left="1276" w:right="566"/>
      </w:pPr>
      <w:r w:rsidRPr="008C7EA5">
        <w:t>Toutes</w:t>
      </w:r>
      <w:r w:rsidRPr="008C7EA5">
        <w:rPr>
          <w:spacing w:val="1"/>
        </w:rPr>
        <w:t xml:space="preserve"> </w:t>
      </w:r>
      <w:r w:rsidRPr="008C7EA5">
        <w:t>les r</w:t>
      </w:r>
      <w:r w:rsidRPr="008C7EA5">
        <w:rPr>
          <w:spacing w:val="-1"/>
        </w:rPr>
        <w:t>e</w:t>
      </w:r>
      <w:r w:rsidRPr="008C7EA5">
        <w:t>ncont</w:t>
      </w:r>
      <w:r w:rsidRPr="008C7EA5">
        <w:rPr>
          <w:spacing w:val="1"/>
        </w:rPr>
        <w:t>r</w:t>
      </w:r>
      <w:r w:rsidRPr="008C7EA5">
        <w:t>es</w:t>
      </w:r>
      <w:r w:rsidRPr="008C7EA5">
        <w:rPr>
          <w:spacing w:val="1"/>
        </w:rPr>
        <w:t xml:space="preserve"> </w:t>
      </w:r>
      <w:r w:rsidRPr="008C7EA5">
        <w:rPr>
          <w:spacing w:val="-1"/>
        </w:rPr>
        <w:t>d</w:t>
      </w:r>
      <w:r w:rsidRPr="008C7EA5">
        <w:t>e</w:t>
      </w:r>
      <w:r w:rsidRPr="008C7EA5">
        <w:rPr>
          <w:spacing w:val="-1"/>
        </w:rPr>
        <w:t>v</w:t>
      </w:r>
      <w:r w:rsidRPr="008C7EA5">
        <w:t>ront</w:t>
      </w:r>
      <w:r w:rsidRPr="008C7EA5">
        <w:rPr>
          <w:spacing w:val="1"/>
        </w:rPr>
        <w:t xml:space="preserve"> </w:t>
      </w:r>
      <w:r w:rsidRPr="008C7EA5">
        <w:rPr>
          <w:spacing w:val="-1"/>
        </w:rPr>
        <w:t>ê</w:t>
      </w:r>
      <w:r w:rsidRPr="008C7EA5">
        <w:t>t</w:t>
      </w:r>
      <w:r w:rsidRPr="008C7EA5">
        <w:rPr>
          <w:spacing w:val="1"/>
        </w:rPr>
        <w:t>r</w:t>
      </w:r>
      <w:r w:rsidRPr="008C7EA5">
        <w:t>e</w:t>
      </w:r>
      <w:r w:rsidRPr="008C7EA5">
        <w:rPr>
          <w:spacing w:val="-1"/>
        </w:rPr>
        <w:t xml:space="preserve"> </w:t>
      </w:r>
      <w:r w:rsidRPr="008C7EA5">
        <w:t>t</w:t>
      </w:r>
      <w:r w:rsidRPr="008C7EA5">
        <w:rPr>
          <w:spacing w:val="1"/>
        </w:rPr>
        <w:t>i</w:t>
      </w:r>
      <w:r w:rsidRPr="008C7EA5">
        <w:t>r</w:t>
      </w:r>
      <w:r w:rsidRPr="008C7EA5">
        <w:rPr>
          <w:spacing w:val="-2"/>
        </w:rPr>
        <w:t>é</w:t>
      </w:r>
      <w:r w:rsidRPr="008C7EA5">
        <w:t xml:space="preserve">es </w:t>
      </w:r>
      <w:r w:rsidRPr="008C7EA5">
        <w:rPr>
          <w:spacing w:val="1"/>
        </w:rPr>
        <w:t>i</w:t>
      </w:r>
      <w:r w:rsidRPr="008C7EA5">
        <w:rPr>
          <w:spacing w:val="-2"/>
        </w:rPr>
        <w:t>m</w:t>
      </w:r>
      <w:r w:rsidRPr="008C7EA5">
        <w:t>pérati</w:t>
      </w:r>
      <w:r w:rsidRPr="008C7EA5">
        <w:rPr>
          <w:spacing w:val="-1"/>
        </w:rPr>
        <w:t>v</w:t>
      </w:r>
      <w:r w:rsidRPr="008C7EA5">
        <w:t>e</w:t>
      </w:r>
      <w:r w:rsidRPr="008C7EA5">
        <w:rPr>
          <w:spacing w:val="-2"/>
        </w:rPr>
        <w:t>m</w:t>
      </w:r>
      <w:r w:rsidRPr="008C7EA5">
        <w:t>ent</w:t>
      </w:r>
      <w:r w:rsidRPr="008C7EA5">
        <w:rPr>
          <w:spacing w:val="3"/>
        </w:rPr>
        <w:t xml:space="preserve"> </w:t>
      </w:r>
      <w:r w:rsidRPr="008C7EA5">
        <w:t>avant</w:t>
      </w:r>
      <w:r w:rsidRPr="008C7EA5">
        <w:rPr>
          <w:spacing w:val="1"/>
        </w:rPr>
        <w:t xml:space="preserve"> </w:t>
      </w:r>
      <w:r w:rsidRPr="008C7EA5">
        <w:t>le 28 février 20</w:t>
      </w:r>
      <w:r>
        <w:t>22</w:t>
      </w:r>
      <w:r w:rsidRPr="008C7EA5">
        <w:t>.</w:t>
      </w:r>
      <w:r w:rsidRPr="00222D4A">
        <w:t xml:space="preserve"> </w:t>
      </w:r>
    </w:p>
    <w:p w14:paraId="30F9D4D5" w14:textId="6D958D08" w:rsidR="001A2897" w:rsidRDefault="001A2897" w:rsidP="001A2897">
      <w:pPr>
        <w:ind w:left="1276"/>
        <w:rPr>
          <w:spacing w:val="1"/>
        </w:rPr>
      </w:pPr>
      <w:r w:rsidRPr="00222D4A">
        <w:t>La re</w:t>
      </w:r>
      <w:r w:rsidRPr="00222D4A">
        <w:rPr>
          <w:spacing w:val="-2"/>
        </w:rPr>
        <w:t>m</w:t>
      </w:r>
      <w:r w:rsidRPr="00222D4A">
        <w:t>ise</w:t>
      </w:r>
      <w:r w:rsidRPr="00222D4A">
        <w:rPr>
          <w:spacing w:val="1"/>
        </w:rPr>
        <w:t xml:space="preserve"> </w:t>
      </w:r>
      <w:r w:rsidRPr="00222D4A">
        <w:t>des coupes se</w:t>
      </w:r>
      <w:r w:rsidRPr="00222D4A">
        <w:rPr>
          <w:spacing w:val="-1"/>
        </w:rPr>
        <w:t xml:space="preserve"> f</w:t>
      </w:r>
      <w:r w:rsidRPr="00222D4A">
        <w:t>era lors de</w:t>
      </w:r>
      <w:r w:rsidRPr="00222D4A">
        <w:rPr>
          <w:spacing w:val="-1"/>
        </w:rPr>
        <w:t xml:space="preserve"> </w:t>
      </w:r>
      <w:r w:rsidRPr="00222D4A">
        <w:t>L’A.</w:t>
      </w:r>
      <w:r w:rsidRPr="00222D4A">
        <w:rPr>
          <w:spacing w:val="-1"/>
        </w:rPr>
        <w:t>G</w:t>
      </w:r>
      <w:r w:rsidRPr="00222D4A">
        <w:t>.</w:t>
      </w:r>
      <w:r>
        <w:t xml:space="preserve">E. </w:t>
      </w:r>
      <w:r w:rsidRPr="00222D4A">
        <w:t>20</w:t>
      </w:r>
      <w:r>
        <w:t>22</w:t>
      </w:r>
      <w:r>
        <w:rPr>
          <w:spacing w:val="1"/>
        </w:rPr>
        <w:t>.</w:t>
      </w:r>
    </w:p>
    <w:p w14:paraId="5FC77ED7" w14:textId="22D1DD17" w:rsidR="00195187" w:rsidRDefault="00195187" w:rsidP="00813FB7">
      <w:pPr>
        <w:spacing w:line="276" w:lineRule="auto"/>
        <w:ind w:left="1276"/>
        <w:rPr>
          <w:b/>
          <w:color w:val="0033CC"/>
        </w:rPr>
      </w:pPr>
    </w:p>
    <w:p w14:paraId="54F9B5D4" w14:textId="67A80C25" w:rsidR="006E680E" w:rsidRDefault="005C2B43" w:rsidP="006E680E">
      <w:pPr>
        <w:spacing w:before="60" w:after="60"/>
        <w:ind w:left="1134"/>
        <w:rPr>
          <w:b/>
          <w:color w:val="0033CC"/>
        </w:rPr>
      </w:pPr>
      <w:r w:rsidRPr="0027132D">
        <w:rPr>
          <w:b/>
          <w:color w:val="0033CC"/>
        </w:rPr>
        <w:t>Rapport des commissions.</w:t>
      </w:r>
    </w:p>
    <w:p w14:paraId="49825FC7" w14:textId="77777777" w:rsidR="006E5A98" w:rsidRPr="00065A91" w:rsidRDefault="006E5A98" w:rsidP="006E5A98">
      <w:pPr>
        <w:spacing w:before="120" w:after="60" w:line="276" w:lineRule="auto"/>
        <w:ind w:left="1276"/>
        <w:rPr>
          <w:noProof/>
        </w:rPr>
      </w:pPr>
      <w:r w:rsidRPr="00065A91">
        <w:rPr>
          <w:noProof/>
        </w:rPr>
        <w:t>Pas d’informations</w:t>
      </w:r>
      <w:r>
        <w:rPr>
          <w:noProof/>
        </w:rPr>
        <w:t xml:space="preserve"> à rapporter.</w:t>
      </w:r>
    </w:p>
    <w:p w14:paraId="3667B32A" w14:textId="6162DE69" w:rsidR="00F50965" w:rsidRDefault="00F50965" w:rsidP="00306BC8">
      <w:pPr>
        <w:spacing w:before="60" w:after="60"/>
        <w:ind w:left="1134"/>
        <w:outlineLvl w:val="0"/>
        <w:rPr>
          <w:b/>
          <w:bCs/>
          <w:color w:val="0033CC"/>
        </w:rPr>
      </w:pPr>
      <w:r w:rsidRPr="00F83B1E">
        <w:rPr>
          <w:b/>
          <w:bCs/>
          <w:color w:val="0033CC"/>
        </w:rPr>
        <w:t>Questions diverses</w:t>
      </w:r>
      <w:r w:rsidR="00282E04" w:rsidRPr="00F83B1E">
        <w:rPr>
          <w:b/>
          <w:bCs/>
          <w:color w:val="0033CC"/>
        </w:rPr>
        <w:t> :</w:t>
      </w:r>
    </w:p>
    <w:p w14:paraId="28FB3B16" w14:textId="6A8F98C7" w:rsidR="00195187" w:rsidRPr="007F293F" w:rsidRDefault="007F293F" w:rsidP="007F293F">
      <w:pPr>
        <w:spacing w:before="60" w:after="60"/>
        <w:ind w:left="1276"/>
        <w:outlineLvl w:val="0"/>
      </w:pPr>
      <w:r w:rsidRPr="007F293F">
        <w:t>Aucune question n’est posée</w:t>
      </w:r>
    </w:p>
    <w:p w14:paraId="0016BB0D" w14:textId="03128518" w:rsidR="00195187" w:rsidRDefault="00195187" w:rsidP="00306BC8">
      <w:pPr>
        <w:spacing w:before="60" w:after="60"/>
        <w:ind w:left="1134"/>
        <w:outlineLvl w:val="0"/>
        <w:rPr>
          <w:b/>
          <w:bCs/>
          <w:color w:val="0033CC"/>
        </w:rPr>
      </w:pPr>
    </w:p>
    <w:p w14:paraId="1A88DE9A" w14:textId="77777777" w:rsidR="00696811" w:rsidRDefault="00696811" w:rsidP="00043385">
      <w:pPr>
        <w:spacing w:before="60" w:after="60"/>
        <w:ind w:left="1134"/>
      </w:pPr>
      <w:r w:rsidRPr="00282E04">
        <w:rPr>
          <w:b/>
          <w:bCs/>
        </w:rPr>
        <w:t>Mot</w:t>
      </w:r>
      <w:r w:rsidR="007C3A29">
        <w:rPr>
          <w:b/>
          <w:bCs/>
        </w:rPr>
        <w:t>s</w:t>
      </w:r>
      <w:r w:rsidRPr="00282E04">
        <w:rPr>
          <w:b/>
          <w:bCs/>
        </w:rPr>
        <w:t xml:space="preserve"> de conclusion :</w:t>
      </w:r>
      <w:r w:rsidRPr="00586128">
        <w:t xml:space="preserve"> </w:t>
      </w:r>
    </w:p>
    <w:p w14:paraId="0FD08C98" w14:textId="359D07ED" w:rsidR="004D3211" w:rsidRDefault="004D3211" w:rsidP="00BD0193">
      <w:pPr>
        <w:ind w:left="1276"/>
      </w:pPr>
      <w:r>
        <w:t>Clôture de la réunion à 1</w:t>
      </w:r>
      <w:r w:rsidR="006B2E01">
        <w:t>8</w:t>
      </w:r>
      <w:r>
        <w:t>h</w:t>
      </w:r>
      <w:r w:rsidR="0090718D">
        <w:t>35</w:t>
      </w:r>
      <w:r w:rsidR="006E5A98">
        <w:t>.</w:t>
      </w:r>
    </w:p>
    <w:p w14:paraId="4EAE641B" w14:textId="1F699503" w:rsidR="004D3211" w:rsidRDefault="004D3211" w:rsidP="00BD0193">
      <w:pPr>
        <w:ind w:left="1276"/>
      </w:pPr>
      <w:r>
        <w:t>Prochaine réunion</w:t>
      </w:r>
      <w:r w:rsidR="0090718D">
        <w:t xml:space="preserve"> à 17h00 le</w:t>
      </w:r>
      <w:r>
        <w:t xml:space="preserve"> </w:t>
      </w:r>
      <w:r w:rsidR="0082207A">
        <w:t xml:space="preserve">samedi </w:t>
      </w:r>
      <w:r w:rsidR="0090718D">
        <w:t>8</w:t>
      </w:r>
      <w:r w:rsidR="0082207A">
        <w:t xml:space="preserve"> janvier</w:t>
      </w:r>
      <w:r w:rsidR="00716D09">
        <w:t xml:space="preserve"> 20</w:t>
      </w:r>
      <w:r w:rsidR="00FA35BB">
        <w:t>2</w:t>
      </w:r>
      <w:r w:rsidR="0082207A">
        <w:t>2</w:t>
      </w:r>
      <w:r>
        <w:t xml:space="preserve"> </w:t>
      </w:r>
      <w:r w:rsidR="00065A91">
        <w:t xml:space="preserve">à </w:t>
      </w:r>
      <w:r w:rsidR="0090718D">
        <w:t>Cuise la Motte.</w:t>
      </w:r>
    </w:p>
    <w:p w14:paraId="3086628B" w14:textId="77777777" w:rsidR="003D01A3" w:rsidRPr="00680B0D" w:rsidRDefault="003D01A3" w:rsidP="00BD0193">
      <w:pPr>
        <w:ind w:left="1276"/>
      </w:pPr>
    </w:p>
    <w:p w14:paraId="4E2452C0" w14:textId="74CAB408" w:rsidR="00613DF2" w:rsidRDefault="003D01A3" w:rsidP="00A945DA">
      <w:pPr>
        <w:tabs>
          <w:tab w:val="left" w:pos="1276"/>
        </w:tabs>
        <w:spacing w:before="88" w:line="264" w:lineRule="exact"/>
        <w:ind w:left="1276" w:right="-567"/>
        <w:rPr>
          <w:rFonts w:eastAsia="Arial"/>
        </w:rPr>
      </w:pPr>
      <w:r>
        <w:rPr>
          <w:rFonts w:eastAsia="Arial"/>
        </w:rPr>
        <w:t>Le verre de l’amitié est offert par les archers de TRACY le MONT.</w:t>
      </w:r>
    </w:p>
    <w:p w14:paraId="381C8E52" w14:textId="77777777" w:rsidR="003D01A3" w:rsidRPr="003F6028" w:rsidRDefault="003D01A3" w:rsidP="00A945DA">
      <w:pPr>
        <w:tabs>
          <w:tab w:val="left" w:pos="1276"/>
        </w:tabs>
        <w:spacing w:before="88" w:line="264" w:lineRule="exact"/>
        <w:ind w:left="1276" w:right="-567"/>
        <w:rPr>
          <w:rFonts w:eastAsia="Arial"/>
        </w:rPr>
      </w:pPr>
    </w:p>
    <w:p w14:paraId="2E621160" w14:textId="77777777" w:rsidR="00E940A9" w:rsidRPr="003F6028" w:rsidRDefault="00E940A9" w:rsidP="005C02A1">
      <w:pPr>
        <w:rPr>
          <w:b/>
          <w:bCs/>
        </w:rPr>
      </w:pPr>
    </w:p>
    <w:p w14:paraId="73467B47" w14:textId="57A4E207" w:rsidR="005C02A1" w:rsidRDefault="00B43FD2" w:rsidP="005C02A1">
      <w:pPr>
        <w:ind w:left="993" w:right="851"/>
        <w:outlineLvl w:val="0"/>
        <w:rPr>
          <w:bCs/>
          <w:i/>
        </w:rPr>
      </w:pPr>
      <w:r>
        <w:rPr>
          <w:bCs/>
          <w:i/>
        </w:rPr>
        <w:t xml:space="preserve">            </w:t>
      </w:r>
      <w:r w:rsidR="00E60B26">
        <w:rPr>
          <w:bCs/>
          <w:i/>
        </w:rPr>
        <w:t xml:space="preserve">      </w:t>
      </w:r>
      <w:r w:rsidR="007615D3">
        <w:rPr>
          <w:bCs/>
          <w:i/>
        </w:rPr>
        <w:t xml:space="preserve"> </w:t>
      </w:r>
      <w:r w:rsidR="005C02A1">
        <w:rPr>
          <w:bCs/>
          <w:i/>
        </w:rPr>
        <w:t xml:space="preserve"> </w:t>
      </w:r>
      <w:r w:rsidR="005C02A1" w:rsidRPr="00614703">
        <w:rPr>
          <w:bCs/>
          <w:i/>
        </w:rPr>
        <w:t xml:space="preserve">Le </w:t>
      </w:r>
      <w:r w:rsidR="007615D3" w:rsidRPr="00614703">
        <w:rPr>
          <w:bCs/>
          <w:i/>
        </w:rPr>
        <w:t>Président</w:t>
      </w:r>
      <w:r w:rsidR="005C02A1">
        <w:rPr>
          <w:bCs/>
        </w:rPr>
        <w:t xml:space="preserve">                                </w:t>
      </w:r>
      <w:r w:rsidR="00E60B26">
        <w:rPr>
          <w:bCs/>
        </w:rPr>
        <w:t xml:space="preserve">              </w:t>
      </w:r>
      <w:r w:rsidR="005C02A1">
        <w:rPr>
          <w:bCs/>
        </w:rPr>
        <w:t xml:space="preserve">     </w:t>
      </w:r>
      <w:r w:rsidR="004D3211">
        <w:rPr>
          <w:bCs/>
        </w:rPr>
        <w:t xml:space="preserve">                      </w:t>
      </w:r>
      <w:r w:rsidR="005C02A1">
        <w:rPr>
          <w:bCs/>
        </w:rPr>
        <w:t xml:space="preserve">   </w:t>
      </w:r>
      <w:r w:rsidR="005C02A1" w:rsidRPr="00614703">
        <w:rPr>
          <w:bCs/>
          <w:i/>
        </w:rPr>
        <w:t>Le Secrétaire</w:t>
      </w:r>
    </w:p>
    <w:p w14:paraId="6B801CA1" w14:textId="54CEEF46" w:rsidR="0009369C" w:rsidRDefault="0009369C" w:rsidP="005C02A1">
      <w:pPr>
        <w:ind w:left="993" w:right="851"/>
        <w:outlineLvl w:val="0"/>
        <w:rPr>
          <w:bCs/>
          <w:i/>
        </w:rPr>
      </w:pPr>
    </w:p>
    <w:p w14:paraId="21BE3B81" w14:textId="77777777" w:rsidR="003F6028" w:rsidRDefault="003F6028" w:rsidP="005C02A1">
      <w:pPr>
        <w:ind w:left="993" w:right="851"/>
        <w:outlineLvl w:val="0"/>
        <w:rPr>
          <w:bCs/>
          <w:i/>
        </w:rPr>
      </w:pPr>
    </w:p>
    <w:p w14:paraId="2CF9D376" w14:textId="77777777" w:rsidR="00C87D1C" w:rsidRPr="000822A8" w:rsidRDefault="00C87D1C" w:rsidP="005C02A1">
      <w:pPr>
        <w:ind w:firstLine="709"/>
        <w:rPr>
          <w:bCs/>
        </w:rPr>
      </w:pPr>
    </w:p>
    <w:p w14:paraId="2520D429" w14:textId="655946B1" w:rsidR="005C02A1" w:rsidRDefault="005C02A1" w:rsidP="005C02A1">
      <w:pPr>
        <w:ind w:firstLine="709"/>
        <w:rPr>
          <w:bCs/>
        </w:rPr>
      </w:pPr>
      <w:r>
        <w:rPr>
          <w:bCs/>
        </w:rPr>
        <w:t xml:space="preserve">                       Daniel LEFEVRE</w:t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          </w:t>
      </w:r>
      <w:r>
        <w:rPr>
          <w:bCs/>
        </w:rPr>
        <w:t>Michel MORLOT</w:t>
      </w:r>
    </w:p>
    <w:sectPr w:rsidR="005C02A1" w:rsidSect="00095533">
      <w:footerReference w:type="default" r:id="rId10"/>
      <w:pgSz w:w="11906" w:h="16838" w:code="9"/>
      <w:pgMar w:top="425" w:right="140" w:bottom="193" w:left="187" w:header="23" w:footer="6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21DE2" w14:textId="77777777" w:rsidR="003F5D44" w:rsidRDefault="003F5D44">
      <w:r>
        <w:separator/>
      </w:r>
    </w:p>
  </w:endnote>
  <w:endnote w:type="continuationSeparator" w:id="0">
    <w:p w14:paraId="47FF01E8" w14:textId="77777777" w:rsidR="003F5D44" w:rsidRDefault="003F5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  <w:embedRegular r:id="rId1" w:fontKey="{9EC1E338-64BC-4158-A96D-2C890DE6E3C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957C4E1D-C280-4B87-AAD4-A2F5D43DD9B7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EEAB101A-E506-49B9-9E12-4E2FF185D364}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  <w:embedRegular r:id="rId4" w:fontKey="{81651001-F6D0-4CE7-9CDA-892E576ECF32}"/>
    <w:embedBold r:id="rId5" w:fontKey="{F7CD0F5A-A309-4025-893A-559BCC20367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FDA4EE65-ADE4-4E6D-A393-ACBEFBB7A40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52960" w14:textId="77777777" w:rsidR="00DB23EB" w:rsidRDefault="00C8285F" w:rsidP="00707560">
    <w:pPr>
      <w:pStyle w:val="Pieddepage"/>
      <w:ind w:right="-381"/>
      <w:jc w:val="center"/>
      <w:rPr>
        <w:i/>
        <w:color w:val="595959" w:themeColor="text1" w:themeTint="A6"/>
        <w:sz w:val="16"/>
      </w:rPr>
    </w:pPr>
    <w:r w:rsidRPr="0022202F">
      <w:rPr>
        <w:i/>
        <w:color w:val="595959" w:themeColor="text1" w:themeTint="A6"/>
        <w:sz w:val="16"/>
      </w:rPr>
      <w:t xml:space="preserve">  </w:t>
    </w:r>
    <w:r w:rsidR="0022202F" w:rsidRPr="0022202F">
      <w:rPr>
        <w:i/>
        <w:color w:val="595959" w:themeColor="text1" w:themeTint="A6"/>
        <w:sz w:val="16"/>
      </w:rPr>
      <w:t xml:space="preserve">            </w:t>
    </w:r>
  </w:p>
  <w:p w14:paraId="2671173A" w14:textId="77777777" w:rsidR="00DB23EB" w:rsidRDefault="00DB23EB" w:rsidP="00707560">
    <w:pPr>
      <w:pStyle w:val="Pieddepage"/>
      <w:ind w:right="-381"/>
      <w:jc w:val="center"/>
      <w:rPr>
        <w:i/>
        <w:color w:val="595959" w:themeColor="text1" w:themeTint="A6"/>
        <w:sz w:val="16"/>
      </w:rPr>
    </w:pPr>
  </w:p>
  <w:p w14:paraId="5B94CD42" w14:textId="646B2754" w:rsidR="00C8285F" w:rsidRDefault="0096352C" w:rsidP="00707560">
    <w:pPr>
      <w:pStyle w:val="Pieddepage"/>
      <w:ind w:right="-381"/>
      <w:jc w:val="center"/>
      <w:rPr>
        <w:rFonts w:ascii="Arial" w:hAnsi="Arial"/>
      </w:rPr>
    </w:pPr>
    <w:r w:rsidRPr="00077A15">
      <w:rPr>
        <w:rFonts w:ascii="French Script MT" w:hAnsi="French Script MT"/>
        <w:bCs/>
        <w:iCs/>
        <w:shadow/>
        <w:color w:val="00B050"/>
        <w:sz w:val="20"/>
        <w:szCs w:val="18"/>
      </w:rPr>
      <w:t xml:space="preserve">Ronde de la Vallée de l’Oise de Tir à </w:t>
    </w:r>
    <w:r w:rsidR="003A09A5">
      <w:rPr>
        <w:rFonts w:ascii="French Script MT" w:hAnsi="French Script MT"/>
        <w:bCs/>
        <w:iCs/>
        <w:shadow/>
        <w:color w:val="00B050"/>
        <w:sz w:val="20"/>
        <w:szCs w:val="18"/>
      </w:rPr>
      <w:t>l’</w:t>
    </w:r>
    <w:r w:rsidRPr="00077A15">
      <w:rPr>
        <w:rFonts w:ascii="French Script MT" w:hAnsi="French Script MT"/>
        <w:bCs/>
        <w:iCs/>
        <w:shadow/>
        <w:color w:val="00B050"/>
        <w:sz w:val="20"/>
        <w:szCs w:val="18"/>
      </w:rPr>
      <w:t>’Arc</w:t>
    </w:r>
    <w:r w:rsidR="0022202F" w:rsidRPr="00077A15">
      <w:rPr>
        <w:i/>
        <w:color w:val="00B050"/>
        <w:sz w:val="20"/>
        <w:szCs w:val="18"/>
      </w:rPr>
      <w:t xml:space="preserve">                </w:t>
    </w:r>
    <w:r w:rsidR="00916B9C" w:rsidRPr="00077A15">
      <w:rPr>
        <w:i/>
        <w:color w:val="00B050"/>
        <w:sz w:val="20"/>
        <w:szCs w:val="18"/>
      </w:rPr>
      <w:t xml:space="preserve">  </w:t>
    </w:r>
    <w:r w:rsidR="0022202F" w:rsidRPr="00411234">
      <w:rPr>
        <w:i/>
        <w:color w:val="595959" w:themeColor="text1" w:themeTint="A6"/>
        <w:sz w:val="18"/>
        <w:szCs w:val="18"/>
      </w:rPr>
      <w:t xml:space="preserve">Réunion du </w:t>
    </w:r>
    <w:r w:rsidR="003F56C0" w:rsidRPr="00411234">
      <w:rPr>
        <w:i/>
        <w:color w:val="595959" w:themeColor="text1" w:themeTint="A6"/>
        <w:sz w:val="18"/>
        <w:szCs w:val="18"/>
      </w:rPr>
      <w:t xml:space="preserve">samedi </w:t>
    </w:r>
    <w:r w:rsidR="001F7205">
      <w:rPr>
        <w:i/>
        <w:color w:val="595959" w:themeColor="text1" w:themeTint="A6"/>
        <w:sz w:val="18"/>
        <w:szCs w:val="18"/>
      </w:rPr>
      <w:t>13 novembre 2021 à Tracy le Mont</w:t>
    </w:r>
    <w:r w:rsidR="00C8285F" w:rsidRPr="00985883">
      <w:rPr>
        <w:sz w:val="16"/>
      </w:rPr>
      <w:t xml:space="preserve">                         </w:t>
    </w:r>
    <w:r w:rsidR="00C8285F" w:rsidRPr="0096352C">
      <w:rPr>
        <w:sz w:val="20"/>
        <w:szCs w:val="20"/>
      </w:rPr>
      <w:t xml:space="preserve">Page </w:t>
    </w:r>
    <w:r w:rsidR="009F5670" w:rsidRPr="0096352C">
      <w:rPr>
        <w:sz w:val="20"/>
        <w:szCs w:val="20"/>
      </w:rPr>
      <w:fldChar w:fldCharType="begin"/>
    </w:r>
    <w:r w:rsidR="00C8285F" w:rsidRPr="0096352C">
      <w:rPr>
        <w:sz w:val="20"/>
        <w:szCs w:val="20"/>
      </w:rPr>
      <w:instrText xml:space="preserve"> PAGE </w:instrText>
    </w:r>
    <w:r w:rsidR="009F5670" w:rsidRPr="0096352C">
      <w:rPr>
        <w:sz w:val="20"/>
        <w:szCs w:val="20"/>
      </w:rPr>
      <w:fldChar w:fldCharType="separate"/>
    </w:r>
    <w:r w:rsidR="001B03D1">
      <w:rPr>
        <w:noProof/>
        <w:sz w:val="20"/>
        <w:szCs w:val="20"/>
      </w:rPr>
      <w:t>1</w:t>
    </w:r>
    <w:r w:rsidR="009F5670" w:rsidRPr="0096352C">
      <w:rPr>
        <w:sz w:val="20"/>
        <w:szCs w:val="20"/>
      </w:rPr>
      <w:fldChar w:fldCharType="end"/>
    </w:r>
    <w:r w:rsidR="00C8285F" w:rsidRPr="0096352C">
      <w:rPr>
        <w:sz w:val="20"/>
        <w:szCs w:val="20"/>
      </w:rPr>
      <w:t xml:space="preserve"> sur </w:t>
    </w:r>
    <w:r w:rsidR="009F5670" w:rsidRPr="0096352C">
      <w:rPr>
        <w:sz w:val="20"/>
        <w:szCs w:val="20"/>
      </w:rPr>
      <w:fldChar w:fldCharType="begin"/>
    </w:r>
    <w:r w:rsidR="00C8285F" w:rsidRPr="0096352C">
      <w:rPr>
        <w:sz w:val="20"/>
        <w:szCs w:val="20"/>
      </w:rPr>
      <w:instrText xml:space="preserve"> NUMPAGES </w:instrText>
    </w:r>
    <w:r w:rsidR="009F5670" w:rsidRPr="0096352C">
      <w:rPr>
        <w:sz w:val="20"/>
        <w:szCs w:val="20"/>
      </w:rPr>
      <w:fldChar w:fldCharType="separate"/>
    </w:r>
    <w:r w:rsidR="001B03D1">
      <w:rPr>
        <w:noProof/>
        <w:sz w:val="20"/>
        <w:szCs w:val="20"/>
      </w:rPr>
      <w:t>2</w:t>
    </w:r>
    <w:r w:rsidR="009F5670" w:rsidRPr="0096352C">
      <w:rPr>
        <w:sz w:val="20"/>
        <w:szCs w:val="20"/>
      </w:rPr>
      <w:fldChar w:fldCharType="end"/>
    </w:r>
  </w:p>
  <w:p w14:paraId="769337DD" w14:textId="77777777" w:rsidR="00C8285F" w:rsidRDefault="00C8285F" w:rsidP="00985883">
    <w:pPr>
      <w:pStyle w:val="Pieddepage"/>
      <w:jc w:val="center"/>
    </w:pPr>
    <w:r w:rsidRPr="00985883">
      <w:rPr>
        <w:sz w:val="16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C9B52" w14:textId="77777777" w:rsidR="003F5D44" w:rsidRDefault="003F5D44">
      <w:r>
        <w:separator/>
      </w:r>
    </w:p>
  </w:footnote>
  <w:footnote w:type="continuationSeparator" w:id="0">
    <w:p w14:paraId="1B820831" w14:textId="77777777" w:rsidR="003F5D44" w:rsidRDefault="003F5D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13264"/>
    <w:multiLevelType w:val="hybridMultilevel"/>
    <w:tmpl w:val="997CA09C"/>
    <w:lvl w:ilvl="0" w:tplc="5DB69CDE">
      <w:numFmt w:val="bullet"/>
      <w:lvlText w:val=""/>
      <w:lvlJc w:val="left"/>
      <w:pPr>
        <w:tabs>
          <w:tab w:val="num" w:pos="915"/>
        </w:tabs>
        <w:ind w:left="915" w:hanging="375"/>
      </w:pPr>
      <w:rPr>
        <w:rFonts w:ascii="Wingdings 3" w:eastAsia="Times New Roman" w:hAnsi="Wingdings 3" w:cs="Wingdings 3" w:hint="default"/>
        <w:sz w:val="16"/>
      </w:rPr>
    </w:lvl>
    <w:lvl w:ilvl="1" w:tplc="040C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1525515A"/>
    <w:multiLevelType w:val="hybridMultilevel"/>
    <w:tmpl w:val="56A67BC8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1B08D2"/>
    <w:multiLevelType w:val="multilevel"/>
    <w:tmpl w:val="04B4E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3D7600"/>
    <w:multiLevelType w:val="hybridMultilevel"/>
    <w:tmpl w:val="260E682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C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442884"/>
    <w:multiLevelType w:val="hybridMultilevel"/>
    <w:tmpl w:val="3542B2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F4AE1"/>
    <w:multiLevelType w:val="hybridMultilevel"/>
    <w:tmpl w:val="CC52DDBC"/>
    <w:lvl w:ilvl="0" w:tplc="171A89BE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436D7E"/>
    <w:multiLevelType w:val="multilevel"/>
    <w:tmpl w:val="260E6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E407B5D"/>
    <w:multiLevelType w:val="hybridMultilevel"/>
    <w:tmpl w:val="5610158E"/>
    <w:lvl w:ilvl="0" w:tplc="2B165CD8">
      <w:numFmt w:val="bullet"/>
      <w:lvlText w:val="-"/>
      <w:lvlJc w:val="left"/>
      <w:pPr>
        <w:ind w:left="1838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5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98" w:hanging="360"/>
      </w:pPr>
      <w:rPr>
        <w:rFonts w:ascii="Wingdings" w:hAnsi="Wingdings" w:hint="default"/>
      </w:rPr>
    </w:lvl>
  </w:abstractNum>
  <w:abstractNum w:abstractNumId="8" w15:restartNumberingAfterBreak="0">
    <w:nsid w:val="6AB91BD2"/>
    <w:multiLevelType w:val="hybridMultilevel"/>
    <w:tmpl w:val="E8D62198"/>
    <w:lvl w:ilvl="0" w:tplc="040C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2E4F"/>
    <w:rsid w:val="000009AA"/>
    <w:rsid w:val="00001FB3"/>
    <w:rsid w:val="0000229F"/>
    <w:rsid w:val="00004E79"/>
    <w:rsid w:val="00007391"/>
    <w:rsid w:val="00011B3F"/>
    <w:rsid w:val="000151A4"/>
    <w:rsid w:val="00020D1C"/>
    <w:rsid w:val="00022728"/>
    <w:rsid w:val="000236ED"/>
    <w:rsid w:val="000237B5"/>
    <w:rsid w:val="00027C38"/>
    <w:rsid w:val="00031983"/>
    <w:rsid w:val="00032977"/>
    <w:rsid w:val="00033A8D"/>
    <w:rsid w:val="00034543"/>
    <w:rsid w:val="000349FC"/>
    <w:rsid w:val="00034BC4"/>
    <w:rsid w:val="000358F3"/>
    <w:rsid w:val="00041C5F"/>
    <w:rsid w:val="00042FA4"/>
    <w:rsid w:val="00043385"/>
    <w:rsid w:val="00043FC6"/>
    <w:rsid w:val="000457D6"/>
    <w:rsid w:val="0005537B"/>
    <w:rsid w:val="000560C9"/>
    <w:rsid w:val="0005651D"/>
    <w:rsid w:val="00056D41"/>
    <w:rsid w:val="00057A4F"/>
    <w:rsid w:val="00063154"/>
    <w:rsid w:val="00064404"/>
    <w:rsid w:val="00064C79"/>
    <w:rsid w:val="00065A91"/>
    <w:rsid w:val="00067C10"/>
    <w:rsid w:val="000741C5"/>
    <w:rsid w:val="00074FEC"/>
    <w:rsid w:val="00075437"/>
    <w:rsid w:val="00077A15"/>
    <w:rsid w:val="00081B17"/>
    <w:rsid w:val="000822A8"/>
    <w:rsid w:val="00084E44"/>
    <w:rsid w:val="00087868"/>
    <w:rsid w:val="00087F0F"/>
    <w:rsid w:val="00091127"/>
    <w:rsid w:val="00092CB7"/>
    <w:rsid w:val="0009369C"/>
    <w:rsid w:val="00093E56"/>
    <w:rsid w:val="00094635"/>
    <w:rsid w:val="00095533"/>
    <w:rsid w:val="000A0AB7"/>
    <w:rsid w:val="000A2503"/>
    <w:rsid w:val="000A33C2"/>
    <w:rsid w:val="000A447F"/>
    <w:rsid w:val="000A4D70"/>
    <w:rsid w:val="000A73AE"/>
    <w:rsid w:val="000A7939"/>
    <w:rsid w:val="000A7CCA"/>
    <w:rsid w:val="000A7D02"/>
    <w:rsid w:val="000B12BF"/>
    <w:rsid w:val="000B3B27"/>
    <w:rsid w:val="000B4035"/>
    <w:rsid w:val="000B4D15"/>
    <w:rsid w:val="000B7013"/>
    <w:rsid w:val="000C1BA9"/>
    <w:rsid w:val="000C1FA0"/>
    <w:rsid w:val="000C3494"/>
    <w:rsid w:val="000C368D"/>
    <w:rsid w:val="000C648F"/>
    <w:rsid w:val="000C6738"/>
    <w:rsid w:val="000C686C"/>
    <w:rsid w:val="000D2C25"/>
    <w:rsid w:val="000D2E72"/>
    <w:rsid w:val="000D5AE6"/>
    <w:rsid w:val="000D5F93"/>
    <w:rsid w:val="000D6217"/>
    <w:rsid w:val="000D6533"/>
    <w:rsid w:val="000D7961"/>
    <w:rsid w:val="000E4B5B"/>
    <w:rsid w:val="000E4C19"/>
    <w:rsid w:val="000E6790"/>
    <w:rsid w:val="000F1453"/>
    <w:rsid w:val="000F1CCB"/>
    <w:rsid w:val="000F6734"/>
    <w:rsid w:val="000F7BB6"/>
    <w:rsid w:val="0010656C"/>
    <w:rsid w:val="001075C7"/>
    <w:rsid w:val="001078CA"/>
    <w:rsid w:val="00107C63"/>
    <w:rsid w:val="00114C9F"/>
    <w:rsid w:val="00116F50"/>
    <w:rsid w:val="00122C37"/>
    <w:rsid w:val="001243EF"/>
    <w:rsid w:val="001244E9"/>
    <w:rsid w:val="0012589E"/>
    <w:rsid w:val="0012612D"/>
    <w:rsid w:val="00126F51"/>
    <w:rsid w:val="0012760B"/>
    <w:rsid w:val="00127683"/>
    <w:rsid w:val="00127A1A"/>
    <w:rsid w:val="0013131F"/>
    <w:rsid w:val="0013600D"/>
    <w:rsid w:val="00137CE5"/>
    <w:rsid w:val="00140CEF"/>
    <w:rsid w:val="00141F83"/>
    <w:rsid w:val="00142B52"/>
    <w:rsid w:val="00143FD7"/>
    <w:rsid w:val="00145EEB"/>
    <w:rsid w:val="0014770F"/>
    <w:rsid w:val="00150358"/>
    <w:rsid w:val="001503E1"/>
    <w:rsid w:val="001535BB"/>
    <w:rsid w:val="00153E60"/>
    <w:rsid w:val="00156197"/>
    <w:rsid w:val="00156901"/>
    <w:rsid w:val="00156F07"/>
    <w:rsid w:val="001574DD"/>
    <w:rsid w:val="00157F24"/>
    <w:rsid w:val="00160474"/>
    <w:rsid w:val="001604C9"/>
    <w:rsid w:val="001625A4"/>
    <w:rsid w:val="0016367F"/>
    <w:rsid w:val="00163985"/>
    <w:rsid w:val="00164D72"/>
    <w:rsid w:val="00165467"/>
    <w:rsid w:val="00167199"/>
    <w:rsid w:val="00167DF8"/>
    <w:rsid w:val="00171109"/>
    <w:rsid w:val="001756DB"/>
    <w:rsid w:val="00180896"/>
    <w:rsid w:val="00184763"/>
    <w:rsid w:val="001857A6"/>
    <w:rsid w:val="001874AA"/>
    <w:rsid w:val="001904C6"/>
    <w:rsid w:val="00190785"/>
    <w:rsid w:val="001909F1"/>
    <w:rsid w:val="001921DC"/>
    <w:rsid w:val="00192D4F"/>
    <w:rsid w:val="00195187"/>
    <w:rsid w:val="001962F1"/>
    <w:rsid w:val="001A108A"/>
    <w:rsid w:val="001A1522"/>
    <w:rsid w:val="001A1915"/>
    <w:rsid w:val="001A1A33"/>
    <w:rsid w:val="001A2897"/>
    <w:rsid w:val="001A2D6E"/>
    <w:rsid w:val="001A51B8"/>
    <w:rsid w:val="001A5784"/>
    <w:rsid w:val="001A61C1"/>
    <w:rsid w:val="001B03D1"/>
    <w:rsid w:val="001B0411"/>
    <w:rsid w:val="001B111B"/>
    <w:rsid w:val="001B1A81"/>
    <w:rsid w:val="001B1E7C"/>
    <w:rsid w:val="001B221B"/>
    <w:rsid w:val="001B71EF"/>
    <w:rsid w:val="001C50B8"/>
    <w:rsid w:val="001D3DD1"/>
    <w:rsid w:val="001D5E4C"/>
    <w:rsid w:val="001D5FDB"/>
    <w:rsid w:val="001D678E"/>
    <w:rsid w:val="001E0168"/>
    <w:rsid w:val="001E0447"/>
    <w:rsid w:val="001E0CE5"/>
    <w:rsid w:val="001E170F"/>
    <w:rsid w:val="001E3615"/>
    <w:rsid w:val="001E54A5"/>
    <w:rsid w:val="001E7F75"/>
    <w:rsid w:val="001F05C6"/>
    <w:rsid w:val="001F0AF3"/>
    <w:rsid w:val="001F1AC9"/>
    <w:rsid w:val="001F1D16"/>
    <w:rsid w:val="001F300D"/>
    <w:rsid w:val="001F6776"/>
    <w:rsid w:val="001F7205"/>
    <w:rsid w:val="00203274"/>
    <w:rsid w:val="00207023"/>
    <w:rsid w:val="00207049"/>
    <w:rsid w:val="002077F4"/>
    <w:rsid w:val="002127E7"/>
    <w:rsid w:val="00213EB5"/>
    <w:rsid w:val="00215240"/>
    <w:rsid w:val="00217A3D"/>
    <w:rsid w:val="00221EF0"/>
    <w:rsid w:val="0022202F"/>
    <w:rsid w:val="00224AF9"/>
    <w:rsid w:val="00225848"/>
    <w:rsid w:val="00226E91"/>
    <w:rsid w:val="00227DFE"/>
    <w:rsid w:val="00231A21"/>
    <w:rsid w:val="00232BAA"/>
    <w:rsid w:val="00233700"/>
    <w:rsid w:val="00235D46"/>
    <w:rsid w:val="0023625D"/>
    <w:rsid w:val="00236E59"/>
    <w:rsid w:val="00237A44"/>
    <w:rsid w:val="00244E28"/>
    <w:rsid w:val="002477CF"/>
    <w:rsid w:val="0024794C"/>
    <w:rsid w:val="00247BF2"/>
    <w:rsid w:val="002530C3"/>
    <w:rsid w:val="00253A16"/>
    <w:rsid w:val="00253F09"/>
    <w:rsid w:val="002541AF"/>
    <w:rsid w:val="002549E4"/>
    <w:rsid w:val="00256809"/>
    <w:rsid w:val="0025778D"/>
    <w:rsid w:val="00260140"/>
    <w:rsid w:val="00260232"/>
    <w:rsid w:val="00260C92"/>
    <w:rsid w:val="002629C2"/>
    <w:rsid w:val="00263C4A"/>
    <w:rsid w:val="00264483"/>
    <w:rsid w:val="00265355"/>
    <w:rsid w:val="00265BFE"/>
    <w:rsid w:val="00270112"/>
    <w:rsid w:val="0027132D"/>
    <w:rsid w:val="00272016"/>
    <w:rsid w:val="002734F2"/>
    <w:rsid w:val="0027432E"/>
    <w:rsid w:val="00275D0C"/>
    <w:rsid w:val="00275F75"/>
    <w:rsid w:val="00280AA0"/>
    <w:rsid w:val="00281DD4"/>
    <w:rsid w:val="00282E04"/>
    <w:rsid w:val="00283194"/>
    <w:rsid w:val="00283525"/>
    <w:rsid w:val="0028356F"/>
    <w:rsid w:val="00283760"/>
    <w:rsid w:val="002869BF"/>
    <w:rsid w:val="00293326"/>
    <w:rsid w:val="00296399"/>
    <w:rsid w:val="00296444"/>
    <w:rsid w:val="00297939"/>
    <w:rsid w:val="00297A41"/>
    <w:rsid w:val="002A22A7"/>
    <w:rsid w:val="002A38A0"/>
    <w:rsid w:val="002B0667"/>
    <w:rsid w:val="002B0FB7"/>
    <w:rsid w:val="002B1C5D"/>
    <w:rsid w:val="002B26DA"/>
    <w:rsid w:val="002B4DEC"/>
    <w:rsid w:val="002C0822"/>
    <w:rsid w:val="002C3613"/>
    <w:rsid w:val="002C4AB4"/>
    <w:rsid w:val="002C5D36"/>
    <w:rsid w:val="002C7E2E"/>
    <w:rsid w:val="002D1BB7"/>
    <w:rsid w:val="002D2B38"/>
    <w:rsid w:val="002D6578"/>
    <w:rsid w:val="002E0157"/>
    <w:rsid w:val="002E1175"/>
    <w:rsid w:val="002E1C69"/>
    <w:rsid w:val="002E598A"/>
    <w:rsid w:val="002E5A1E"/>
    <w:rsid w:val="002E63C8"/>
    <w:rsid w:val="002F1A13"/>
    <w:rsid w:val="002F20EE"/>
    <w:rsid w:val="002F27F7"/>
    <w:rsid w:val="002F3CF1"/>
    <w:rsid w:val="002F72BA"/>
    <w:rsid w:val="002F7D06"/>
    <w:rsid w:val="003002F1"/>
    <w:rsid w:val="00301D70"/>
    <w:rsid w:val="003037C0"/>
    <w:rsid w:val="0030477A"/>
    <w:rsid w:val="00306BC8"/>
    <w:rsid w:val="003101B3"/>
    <w:rsid w:val="00311035"/>
    <w:rsid w:val="003140B2"/>
    <w:rsid w:val="00317DD1"/>
    <w:rsid w:val="003202CF"/>
    <w:rsid w:val="00322A2F"/>
    <w:rsid w:val="003258E7"/>
    <w:rsid w:val="0032714A"/>
    <w:rsid w:val="00327E89"/>
    <w:rsid w:val="00333243"/>
    <w:rsid w:val="003347D6"/>
    <w:rsid w:val="003353A0"/>
    <w:rsid w:val="00335505"/>
    <w:rsid w:val="00336F00"/>
    <w:rsid w:val="003376A5"/>
    <w:rsid w:val="00340F0F"/>
    <w:rsid w:val="00341A27"/>
    <w:rsid w:val="003420DE"/>
    <w:rsid w:val="0034227A"/>
    <w:rsid w:val="00342ACB"/>
    <w:rsid w:val="0034328D"/>
    <w:rsid w:val="00343607"/>
    <w:rsid w:val="00346D3D"/>
    <w:rsid w:val="00346F11"/>
    <w:rsid w:val="00350A59"/>
    <w:rsid w:val="003525FC"/>
    <w:rsid w:val="00352F14"/>
    <w:rsid w:val="00354791"/>
    <w:rsid w:val="0035614D"/>
    <w:rsid w:val="0035671D"/>
    <w:rsid w:val="00357BD3"/>
    <w:rsid w:val="0036177E"/>
    <w:rsid w:val="00361D55"/>
    <w:rsid w:val="00362881"/>
    <w:rsid w:val="00362AE5"/>
    <w:rsid w:val="00363DBF"/>
    <w:rsid w:val="00364B4C"/>
    <w:rsid w:val="0036503A"/>
    <w:rsid w:val="003679FB"/>
    <w:rsid w:val="0037157D"/>
    <w:rsid w:val="00371937"/>
    <w:rsid w:val="00373501"/>
    <w:rsid w:val="00373653"/>
    <w:rsid w:val="00373FF0"/>
    <w:rsid w:val="00377BA5"/>
    <w:rsid w:val="003821DC"/>
    <w:rsid w:val="0038526A"/>
    <w:rsid w:val="0038618D"/>
    <w:rsid w:val="00390BE5"/>
    <w:rsid w:val="00392828"/>
    <w:rsid w:val="00392F49"/>
    <w:rsid w:val="0039382B"/>
    <w:rsid w:val="00393F58"/>
    <w:rsid w:val="00395E18"/>
    <w:rsid w:val="00396E8B"/>
    <w:rsid w:val="00397D9C"/>
    <w:rsid w:val="003A09A5"/>
    <w:rsid w:val="003A29D7"/>
    <w:rsid w:val="003A2D99"/>
    <w:rsid w:val="003A3F2A"/>
    <w:rsid w:val="003A5261"/>
    <w:rsid w:val="003A5CEA"/>
    <w:rsid w:val="003A7354"/>
    <w:rsid w:val="003A76AF"/>
    <w:rsid w:val="003A76DA"/>
    <w:rsid w:val="003A7E8A"/>
    <w:rsid w:val="003B064F"/>
    <w:rsid w:val="003B0D77"/>
    <w:rsid w:val="003B18A7"/>
    <w:rsid w:val="003B1921"/>
    <w:rsid w:val="003B26FF"/>
    <w:rsid w:val="003B7F16"/>
    <w:rsid w:val="003C063C"/>
    <w:rsid w:val="003C1A74"/>
    <w:rsid w:val="003C1ED3"/>
    <w:rsid w:val="003C3D9F"/>
    <w:rsid w:val="003C4D9B"/>
    <w:rsid w:val="003C5B69"/>
    <w:rsid w:val="003C6CD9"/>
    <w:rsid w:val="003C7581"/>
    <w:rsid w:val="003D01A3"/>
    <w:rsid w:val="003D2BF4"/>
    <w:rsid w:val="003D660A"/>
    <w:rsid w:val="003D733E"/>
    <w:rsid w:val="003E4916"/>
    <w:rsid w:val="003E6561"/>
    <w:rsid w:val="003E7E70"/>
    <w:rsid w:val="003F04B0"/>
    <w:rsid w:val="003F0E8A"/>
    <w:rsid w:val="003F1ABE"/>
    <w:rsid w:val="003F3197"/>
    <w:rsid w:val="003F373D"/>
    <w:rsid w:val="003F438B"/>
    <w:rsid w:val="003F542D"/>
    <w:rsid w:val="003F56C0"/>
    <w:rsid w:val="003F5D44"/>
    <w:rsid w:val="003F6028"/>
    <w:rsid w:val="00400A52"/>
    <w:rsid w:val="00401DE9"/>
    <w:rsid w:val="00402554"/>
    <w:rsid w:val="00406708"/>
    <w:rsid w:val="004075F5"/>
    <w:rsid w:val="00407886"/>
    <w:rsid w:val="00407DD4"/>
    <w:rsid w:val="00411234"/>
    <w:rsid w:val="00411521"/>
    <w:rsid w:val="004153E7"/>
    <w:rsid w:val="00415DCA"/>
    <w:rsid w:val="004202C8"/>
    <w:rsid w:val="00420AF8"/>
    <w:rsid w:val="00420E20"/>
    <w:rsid w:val="004213B0"/>
    <w:rsid w:val="0042226E"/>
    <w:rsid w:val="0042409C"/>
    <w:rsid w:val="00425F8C"/>
    <w:rsid w:val="00426BF3"/>
    <w:rsid w:val="0043256B"/>
    <w:rsid w:val="0043261A"/>
    <w:rsid w:val="00434DC5"/>
    <w:rsid w:val="004401C3"/>
    <w:rsid w:val="00440B3F"/>
    <w:rsid w:val="004413CE"/>
    <w:rsid w:val="00441DED"/>
    <w:rsid w:val="00442868"/>
    <w:rsid w:val="00445900"/>
    <w:rsid w:val="00451160"/>
    <w:rsid w:val="00453C19"/>
    <w:rsid w:val="00454057"/>
    <w:rsid w:val="004552AD"/>
    <w:rsid w:val="0045661E"/>
    <w:rsid w:val="00461B2C"/>
    <w:rsid w:val="00461C8E"/>
    <w:rsid w:val="00465F46"/>
    <w:rsid w:val="00466407"/>
    <w:rsid w:val="00467232"/>
    <w:rsid w:val="004725F9"/>
    <w:rsid w:val="0047344C"/>
    <w:rsid w:val="004749EB"/>
    <w:rsid w:val="00476325"/>
    <w:rsid w:val="0048036F"/>
    <w:rsid w:val="00480867"/>
    <w:rsid w:val="00480F2E"/>
    <w:rsid w:val="00481244"/>
    <w:rsid w:val="00482AEC"/>
    <w:rsid w:val="00484073"/>
    <w:rsid w:val="004855E4"/>
    <w:rsid w:val="00486611"/>
    <w:rsid w:val="00486F0C"/>
    <w:rsid w:val="00491E48"/>
    <w:rsid w:val="004935AB"/>
    <w:rsid w:val="00493D12"/>
    <w:rsid w:val="0049631E"/>
    <w:rsid w:val="00496B3E"/>
    <w:rsid w:val="0049786A"/>
    <w:rsid w:val="00497BD2"/>
    <w:rsid w:val="004A0223"/>
    <w:rsid w:val="004A12CD"/>
    <w:rsid w:val="004A1572"/>
    <w:rsid w:val="004A2270"/>
    <w:rsid w:val="004A263D"/>
    <w:rsid w:val="004A3334"/>
    <w:rsid w:val="004A5082"/>
    <w:rsid w:val="004B0F54"/>
    <w:rsid w:val="004B1362"/>
    <w:rsid w:val="004B554E"/>
    <w:rsid w:val="004B631B"/>
    <w:rsid w:val="004B7A9F"/>
    <w:rsid w:val="004B7E81"/>
    <w:rsid w:val="004C0D7F"/>
    <w:rsid w:val="004C2E38"/>
    <w:rsid w:val="004C32F5"/>
    <w:rsid w:val="004C3D1B"/>
    <w:rsid w:val="004C5E42"/>
    <w:rsid w:val="004D3211"/>
    <w:rsid w:val="004D54CB"/>
    <w:rsid w:val="004D748E"/>
    <w:rsid w:val="004E26DA"/>
    <w:rsid w:val="004E2F3B"/>
    <w:rsid w:val="004E3453"/>
    <w:rsid w:val="004E43A7"/>
    <w:rsid w:val="004E6EAD"/>
    <w:rsid w:val="004E789D"/>
    <w:rsid w:val="004F3F4B"/>
    <w:rsid w:val="004F494A"/>
    <w:rsid w:val="004F4A7E"/>
    <w:rsid w:val="004F60E3"/>
    <w:rsid w:val="004F7D13"/>
    <w:rsid w:val="005016C4"/>
    <w:rsid w:val="005021D0"/>
    <w:rsid w:val="005035D2"/>
    <w:rsid w:val="00504DC1"/>
    <w:rsid w:val="00507195"/>
    <w:rsid w:val="0050771A"/>
    <w:rsid w:val="005117E1"/>
    <w:rsid w:val="00515810"/>
    <w:rsid w:val="00516704"/>
    <w:rsid w:val="005201D7"/>
    <w:rsid w:val="00520561"/>
    <w:rsid w:val="0052217B"/>
    <w:rsid w:val="00522697"/>
    <w:rsid w:val="005256EF"/>
    <w:rsid w:val="00525BAC"/>
    <w:rsid w:val="005308C1"/>
    <w:rsid w:val="005341A3"/>
    <w:rsid w:val="00535247"/>
    <w:rsid w:val="0053701C"/>
    <w:rsid w:val="0053713D"/>
    <w:rsid w:val="00537563"/>
    <w:rsid w:val="00537F28"/>
    <w:rsid w:val="00541B58"/>
    <w:rsid w:val="00543EC5"/>
    <w:rsid w:val="005443ED"/>
    <w:rsid w:val="005459A0"/>
    <w:rsid w:val="005463AA"/>
    <w:rsid w:val="00547447"/>
    <w:rsid w:val="00551870"/>
    <w:rsid w:val="00552291"/>
    <w:rsid w:val="005548C9"/>
    <w:rsid w:val="00557325"/>
    <w:rsid w:val="005620F2"/>
    <w:rsid w:val="00562BE7"/>
    <w:rsid w:val="00563A0B"/>
    <w:rsid w:val="005648EC"/>
    <w:rsid w:val="00565156"/>
    <w:rsid w:val="00566B3A"/>
    <w:rsid w:val="00576122"/>
    <w:rsid w:val="005817A1"/>
    <w:rsid w:val="00582945"/>
    <w:rsid w:val="00582BE2"/>
    <w:rsid w:val="00583903"/>
    <w:rsid w:val="00584D73"/>
    <w:rsid w:val="00586128"/>
    <w:rsid w:val="005864AF"/>
    <w:rsid w:val="005904D8"/>
    <w:rsid w:val="005905F1"/>
    <w:rsid w:val="0059310D"/>
    <w:rsid w:val="00594046"/>
    <w:rsid w:val="005978E1"/>
    <w:rsid w:val="005A1AC7"/>
    <w:rsid w:val="005A1B42"/>
    <w:rsid w:val="005A2BF5"/>
    <w:rsid w:val="005A2CB6"/>
    <w:rsid w:val="005A2CC1"/>
    <w:rsid w:val="005A325B"/>
    <w:rsid w:val="005A4A5E"/>
    <w:rsid w:val="005B05A8"/>
    <w:rsid w:val="005B1B1B"/>
    <w:rsid w:val="005B36BF"/>
    <w:rsid w:val="005B5826"/>
    <w:rsid w:val="005B7530"/>
    <w:rsid w:val="005B781D"/>
    <w:rsid w:val="005C00EA"/>
    <w:rsid w:val="005C02A1"/>
    <w:rsid w:val="005C0843"/>
    <w:rsid w:val="005C0AE7"/>
    <w:rsid w:val="005C2B43"/>
    <w:rsid w:val="005D048F"/>
    <w:rsid w:val="005D0849"/>
    <w:rsid w:val="005D2000"/>
    <w:rsid w:val="005D2D05"/>
    <w:rsid w:val="005D4CED"/>
    <w:rsid w:val="005D7065"/>
    <w:rsid w:val="005D7D03"/>
    <w:rsid w:val="005D7ED5"/>
    <w:rsid w:val="005D7F36"/>
    <w:rsid w:val="005E243C"/>
    <w:rsid w:val="005E562B"/>
    <w:rsid w:val="005E6266"/>
    <w:rsid w:val="005F1C7B"/>
    <w:rsid w:val="005F51BB"/>
    <w:rsid w:val="005F7672"/>
    <w:rsid w:val="00600094"/>
    <w:rsid w:val="006007D9"/>
    <w:rsid w:val="006020E6"/>
    <w:rsid w:val="00602195"/>
    <w:rsid w:val="00605108"/>
    <w:rsid w:val="00605B7B"/>
    <w:rsid w:val="00606679"/>
    <w:rsid w:val="00607CC6"/>
    <w:rsid w:val="0061273D"/>
    <w:rsid w:val="006131B9"/>
    <w:rsid w:val="00613417"/>
    <w:rsid w:val="00613DF2"/>
    <w:rsid w:val="00617922"/>
    <w:rsid w:val="006209F6"/>
    <w:rsid w:val="00620CB4"/>
    <w:rsid w:val="00621CD9"/>
    <w:rsid w:val="00621E3B"/>
    <w:rsid w:val="00624403"/>
    <w:rsid w:val="006263E7"/>
    <w:rsid w:val="00626729"/>
    <w:rsid w:val="00626B62"/>
    <w:rsid w:val="00626E97"/>
    <w:rsid w:val="00627616"/>
    <w:rsid w:val="006333F2"/>
    <w:rsid w:val="00637F1A"/>
    <w:rsid w:val="006436D8"/>
    <w:rsid w:val="006436F5"/>
    <w:rsid w:val="00644347"/>
    <w:rsid w:val="00644A9B"/>
    <w:rsid w:val="00645502"/>
    <w:rsid w:val="00646AFB"/>
    <w:rsid w:val="00647E54"/>
    <w:rsid w:val="00653F68"/>
    <w:rsid w:val="006632AD"/>
    <w:rsid w:val="00663DF1"/>
    <w:rsid w:val="006674EA"/>
    <w:rsid w:val="0067229D"/>
    <w:rsid w:val="006766BF"/>
    <w:rsid w:val="0068080F"/>
    <w:rsid w:val="00681526"/>
    <w:rsid w:val="006838B9"/>
    <w:rsid w:val="00683EC3"/>
    <w:rsid w:val="006844C3"/>
    <w:rsid w:val="00684AAA"/>
    <w:rsid w:val="00685B2B"/>
    <w:rsid w:val="00685C19"/>
    <w:rsid w:val="00685E8F"/>
    <w:rsid w:val="006927D7"/>
    <w:rsid w:val="00693AB0"/>
    <w:rsid w:val="006944C1"/>
    <w:rsid w:val="00694F63"/>
    <w:rsid w:val="00695F03"/>
    <w:rsid w:val="00696811"/>
    <w:rsid w:val="006A00DD"/>
    <w:rsid w:val="006A1220"/>
    <w:rsid w:val="006A2E55"/>
    <w:rsid w:val="006A4BF3"/>
    <w:rsid w:val="006A527F"/>
    <w:rsid w:val="006A5339"/>
    <w:rsid w:val="006A68AF"/>
    <w:rsid w:val="006B01AD"/>
    <w:rsid w:val="006B1168"/>
    <w:rsid w:val="006B1760"/>
    <w:rsid w:val="006B1E94"/>
    <w:rsid w:val="006B2E01"/>
    <w:rsid w:val="006B53A4"/>
    <w:rsid w:val="006B62E6"/>
    <w:rsid w:val="006B698C"/>
    <w:rsid w:val="006B6A47"/>
    <w:rsid w:val="006B7777"/>
    <w:rsid w:val="006C052F"/>
    <w:rsid w:val="006C08B7"/>
    <w:rsid w:val="006C0BEB"/>
    <w:rsid w:val="006C2799"/>
    <w:rsid w:val="006C27DA"/>
    <w:rsid w:val="006C46C0"/>
    <w:rsid w:val="006C60DA"/>
    <w:rsid w:val="006D1944"/>
    <w:rsid w:val="006D1D72"/>
    <w:rsid w:val="006D283E"/>
    <w:rsid w:val="006D3EF4"/>
    <w:rsid w:val="006D49D3"/>
    <w:rsid w:val="006D4B1F"/>
    <w:rsid w:val="006D4D4D"/>
    <w:rsid w:val="006D52E7"/>
    <w:rsid w:val="006D60F4"/>
    <w:rsid w:val="006D6B36"/>
    <w:rsid w:val="006E15F2"/>
    <w:rsid w:val="006E202A"/>
    <w:rsid w:val="006E5A98"/>
    <w:rsid w:val="006E680E"/>
    <w:rsid w:val="006E6BC0"/>
    <w:rsid w:val="006F1ECE"/>
    <w:rsid w:val="006F3BF1"/>
    <w:rsid w:val="006F7681"/>
    <w:rsid w:val="00700A23"/>
    <w:rsid w:val="00701B8F"/>
    <w:rsid w:val="00703890"/>
    <w:rsid w:val="007063AD"/>
    <w:rsid w:val="00707560"/>
    <w:rsid w:val="00711506"/>
    <w:rsid w:val="00711B74"/>
    <w:rsid w:val="00713A74"/>
    <w:rsid w:val="00714220"/>
    <w:rsid w:val="007155F6"/>
    <w:rsid w:val="0071591A"/>
    <w:rsid w:val="00716D09"/>
    <w:rsid w:val="00721F1D"/>
    <w:rsid w:val="00723283"/>
    <w:rsid w:val="00724A3D"/>
    <w:rsid w:val="00724E08"/>
    <w:rsid w:val="00730537"/>
    <w:rsid w:val="00730AB3"/>
    <w:rsid w:val="00731671"/>
    <w:rsid w:val="00731D20"/>
    <w:rsid w:val="00732549"/>
    <w:rsid w:val="00733485"/>
    <w:rsid w:val="00734E0F"/>
    <w:rsid w:val="00735748"/>
    <w:rsid w:val="007369F7"/>
    <w:rsid w:val="00737D45"/>
    <w:rsid w:val="00740E82"/>
    <w:rsid w:val="00742DE0"/>
    <w:rsid w:val="00744ECB"/>
    <w:rsid w:val="00746716"/>
    <w:rsid w:val="0075305A"/>
    <w:rsid w:val="00753E74"/>
    <w:rsid w:val="007549DD"/>
    <w:rsid w:val="0075511F"/>
    <w:rsid w:val="00755B3C"/>
    <w:rsid w:val="00756D7F"/>
    <w:rsid w:val="007615D3"/>
    <w:rsid w:val="00770DF5"/>
    <w:rsid w:val="00772D48"/>
    <w:rsid w:val="00773FB1"/>
    <w:rsid w:val="00774E9C"/>
    <w:rsid w:val="00775D94"/>
    <w:rsid w:val="007777FB"/>
    <w:rsid w:val="007801F4"/>
    <w:rsid w:val="00781A98"/>
    <w:rsid w:val="0078462D"/>
    <w:rsid w:val="00785294"/>
    <w:rsid w:val="007857F8"/>
    <w:rsid w:val="00785ACB"/>
    <w:rsid w:val="00790531"/>
    <w:rsid w:val="0079180F"/>
    <w:rsid w:val="007924F1"/>
    <w:rsid w:val="00794371"/>
    <w:rsid w:val="007954AA"/>
    <w:rsid w:val="007A02AF"/>
    <w:rsid w:val="007A3F92"/>
    <w:rsid w:val="007A502E"/>
    <w:rsid w:val="007A508A"/>
    <w:rsid w:val="007B2EC1"/>
    <w:rsid w:val="007B3D9C"/>
    <w:rsid w:val="007B4617"/>
    <w:rsid w:val="007B49E6"/>
    <w:rsid w:val="007B4D9C"/>
    <w:rsid w:val="007B6680"/>
    <w:rsid w:val="007B6E2F"/>
    <w:rsid w:val="007C0651"/>
    <w:rsid w:val="007C26A3"/>
    <w:rsid w:val="007C3A29"/>
    <w:rsid w:val="007C3A5E"/>
    <w:rsid w:val="007C51FE"/>
    <w:rsid w:val="007C54C0"/>
    <w:rsid w:val="007C61BB"/>
    <w:rsid w:val="007C6310"/>
    <w:rsid w:val="007D183E"/>
    <w:rsid w:val="007D3055"/>
    <w:rsid w:val="007D44DC"/>
    <w:rsid w:val="007D6055"/>
    <w:rsid w:val="007D65A9"/>
    <w:rsid w:val="007D7293"/>
    <w:rsid w:val="007D7811"/>
    <w:rsid w:val="007E0273"/>
    <w:rsid w:val="007E0A08"/>
    <w:rsid w:val="007E20E2"/>
    <w:rsid w:val="007E2268"/>
    <w:rsid w:val="007E3E05"/>
    <w:rsid w:val="007E43AF"/>
    <w:rsid w:val="007E4F33"/>
    <w:rsid w:val="007E7490"/>
    <w:rsid w:val="007F056A"/>
    <w:rsid w:val="007F09E6"/>
    <w:rsid w:val="007F12D3"/>
    <w:rsid w:val="007F20D9"/>
    <w:rsid w:val="007F231B"/>
    <w:rsid w:val="007F237A"/>
    <w:rsid w:val="007F293F"/>
    <w:rsid w:val="007F33BB"/>
    <w:rsid w:val="007F49BE"/>
    <w:rsid w:val="007F5199"/>
    <w:rsid w:val="007F520F"/>
    <w:rsid w:val="007F6B0F"/>
    <w:rsid w:val="007F7E1F"/>
    <w:rsid w:val="008002BE"/>
    <w:rsid w:val="00800EEB"/>
    <w:rsid w:val="00803855"/>
    <w:rsid w:val="00803EA2"/>
    <w:rsid w:val="00805F91"/>
    <w:rsid w:val="00807475"/>
    <w:rsid w:val="00807B6C"/>
    <w:rsid w:val="008109B6"/>
    <w:rsid w:val="00811DE9"/>
    <w:rsid w:val="00812018"/>
    <w:rsid w:val="008120E6"/>
    <w:rsid w:val="008126D0"/>
    <w:rsid w:val="00813FB7"/>
    <w:rsid w:val="0081551E"/>
    <w:rsid w:val="00815897"/>
    <w:rsid w:val="00815BE0"/>
    <w:rsid w:val="0082058D"/>
    <w:rsid w:val="00820EC3"/>
    <w:rsid w:val="0082207A"/>
    <w:rsid w:val="008222FF"/>
    <w:rsid w:val="0082325C"/>
    <w:rsid w:val="00823C78"/>
    <w:rsid w:val="00823D7E"/>
    <w:rsid w:val="0082703B"/>
    <w:rsid w:val="00827CFE"/>
    <w:rsid w:val="00830D6A"/>
    <w:rsid w:val="00831097"/>
    <w:rsid w:val="008335B3"/>
    <w:rsid w:val="0083375C"/>
    <w:rsid w:val="00834CBD"/>
    <w:rsid w:val="008354C0"/>
    <w:rsid w:val="00836F6C"/>
    <w:rsid w:val="00837D47"/>
    <w:rsid w:val="00837DB0"/>
    <w:rsid w:val="00837E3E"/>
    <w:rsid w:val="0084058F"/>
    <w:rsid w:val="008415E8"/>
    <w:rsid w:val="00846C96"/>
    <w:rsid w:val="00851942"/>
    <w:rsid w:val="00852F00"/>
    <w:rsid w:val="008541E6"/>
    <w:rsid w:val="00854B24"/>
    <w:rsid w:val="0085527A"/>
    <w:rsid w:val="00855323"/>
    <w:rsid w:val="00857BEC"/>
    <w:rsid w:val="00860F67"/>
    <w:rsid w:val="00863F3F"/>
    <w:rsid w:val="0086434F"/>
    <w:rsid w:val="00865607"/>
    <w:rsid w:val="008668D2"/>
    <w:rsid w:val="00867943"/>
    <w:rsid w:val="00871518"/>
    <w:rsid w:val="00873733"/>
    <w:rsid w:val="00874631"/>
    <w:rsid w:val="00875B03"/>
    <w:rsid w:val="00880FA0"/>
    <w:rsid w:val="0088166F"/>
    <w:rsid w:val="0088284C"/>
    <w:rsid w:val="0088405F"/>
    <w:rsid w:val="00884416"/>
    <w:rsid w:val="00885273"/>
    <w:rsid w:val="00891621"/>
    <w:rsid w:val="00892940"/>
    <w:rsid w:val="00893AC0"/>
    <w:rsid w:val="00893FCB"/>
    <w:rsid w:val="00894C01"/>
    <w:rsid w:val="00896DBC"/>
    <w:rsid w:val="008971D4"/>
    <w:rsid w:val="008A0482"/>
    <w:rsid w:val="008A2783"/>
    <w:rsid w:val="008A3A86"/>
    <w:rsid w:val="008A525A"/>
    <w:rsid w:val="008B1819"/>
    <w:rsid w:val="008B30BD"/>
    <w:rsid w:val="008B3956"/>
    <w:rsid w:val="008B4E8E"/>
    <w:rsid w:val="008B688E"/>
    <w:rsid w:val="008C09CA"/>
    <w:rsid w:val="008C0CB6"/>
    <w:rsid w:val="008C165C"/>
    <w:rsid w:val="008C41E8"/>
    <w:rsid w:val="008C4DA4"/>
    <w:rsid w:val="008C5025"/>
    <w:rsid w:val="008C66CD"/>
    <w:rsid w:val="008D05F9"/>
    <w:rsid w:val="008D10E9"/>
    <w:rsid w:val="008D1560"/>
    <w:rsid w:val="008D1CE7"/>
    <w:rsid w:val="008D3BDF"/>
    <w:rsid w:val="008D4D9C"/>
    <w:rsid w:val="008D6461"/>
    <w:rsid w:val="008E1DE3"/>
    <w:rsid w:val="008E37D6"/>
    <w:rsid w:val="008E3D96"/>
    <w:rsid w:val="008E43B5"/>
    <w:rsid w:val="008E4CC7"/>
    <w:rsid w:val="008E5039"/>
    <w:rsid w:val="008E5241"/>
    <w:rsid w:val="008E5468"/>
    <w:rsid w:val="008F069A"/>
    <w:rsid w:val="008F1866"/>
    <w:rsid w:val="008F2A24"/>
    <w:rsid w:val="008F31A9"/>
    <w:rsid w:val="008F3F45"/>
    <w:rsid w:val="008F5A86"/>
    <w:rsid w:val="00901819"/>
    <w:rsid w:val="0090327D"/>
    <w:rsid w:val="00904317"/>
    <w:rsid w:val="0090685E"/>
    <w:rsid w:val="0090718D"/>
    <w:rsid w:val="00911819"/>
    <w:rsid w:val="00911FF9"/>
    <w:rsid w:val="0091252B"/>
    <w:rsid w:val="009127A9"/>
    <w:rsid w:val="00912BF6"/>
    <w:rsid w:val="00912E7E"/>
    <w:rsid w:val="009138AD"/>
    <w:rsid w:val="00916B9C"/>
    <w:rsid w:val="00917108"/>
    <w:rsid w:val="00917D49"/>
    <w:rsid w:val="009221E0"/>
    <w:rsid w:val="00924963"/>
    <w:rsid w:val="009263EE"/>
    <w:rsid w:val="0092669D"/>
    <w:rsid w:val="009270C3"/>
    <w:rsid w:val="00927EC0"/>
    <w:rsid w:val="00930A12"/>
    <w:rsid w:val="0093147E"/>
    <w:rsid w:val="00931781"/>
    <w:rsid w:val="0093273C"/>
    <w:rsid w:val="00932861"/>
    <w:rsid w:val="00934558"/>
    <w:rsid w:val="00936596"/>
    <w:rsid w:val="009454CA"/>
    <w:rsid w:val="00947CED"/>
    <w:rsid w:val="00950E81"/>
    <w:rsid w:val="009525A6"/>
    <w:rsid w:val="009533BA"/>
    <w:rsid w:val="00953E74"/>
    <w:rsid w:val="009554A2"/>
    <w:rsid w:val="0095667B"/>
    <w:rsid w:val="009570E3"/>
    <w:rsid w:val="00957BFD"/>
    <w:rsid w:val="009605D7"/>
    <w:rsid w:val="00961FF6"/>
    <w:rsid w:val="00962506"/>
    <w:rsid w:val="00962CDA"/>
    <w:rsid w:val="0096352C"/>
    <w:rsid w:val="0096561B"/>
    <w:rsid w:val="00970A4A"/>
    <w:rsid w:val="00970A4D"/>
    <w:rsid w:val="00971FEC"/>
    <w:rsid w:val="00972CC3"/>
    <w:rsid w:val="009732CF"/>
    <w:rsid w:val="00973521"/>
    <w:rsid w:val="0097382F"/>
    <w:rsid w:val="009739BC"/>
    <w:rsid w:val="00973A9B"/>
    <w:rsid w:val="00974ABE"/>
    <w:rsid w:val="009750D9"/>
    <w:rsid w:val="009819FF"/>
    <w:rsid w:val="009822D7"/>
    <w:rsid w:val="009824E7"/>
    <w:rsid w:val="00983C65"/>
    <w:rsid w:val="009840A1"/>
    <w:rsid w:val="009849F8"/>
    <w:rsid w:val="00985883"/>
    <w:rsid w:val="00985C27"/>
    <w:rsid w:val="009864A7"/>
    <w:rsid w:val="00986AA4"/>
    <w:rsid w:val="00987B59"/>
    <w:rsid w:val="009901D7"/>
    <w:rsid w:val="009901F5"/>
    <w:rsid w:val="00990A28"/>
    <w:rsid w:val="00990C7C"/>
    <w:rsid w:val="00991B0A"/>
    <w:rsid w:val="00991B66"/>
    <w:rsid w:val="00991D24"/>
    <w:rsid w:val="009933DB"/>
    <w:rsid w:val="00993C28"/>
    <w:rsid w:val="00994015"/>
    <w:rsid w:val="009941C3"/>
    <w:rsid w:val="0099513B"/>
    <w:rsid w:val="00995DC1"/>
    <w:rsid w:val="00996BB6"/>
    <w:rsid w:val="009A09A7"/>
    <w:rsid w:val="009A13A0"/>
    <w:rsid w:val="009A1C11"/>
    <w:rsid w:val="009A1E8B"/>
    <w:rsid w:val="009A4085"/>
    <w:rsid w:val="009A49E4"/>
    <w:rsid w:val="009A51EE"/>
    <w:rsid w:val="009A5756"/>
    <w:rsid w:val="009A58E8"/>
    <w:rsid w:val="009B1413"/>
    <w:rsid w:val="009B1C2B"/>
    <w:rsid w:val="009B2860"/>
    <w:rsid w:val="009B53CD"/>
    <w:rsid w:val="009C088E"/>
    <w:rsid w:val="009C0C05"/>
    <w:rsid w:val="009C1B30"/>
    <w:rsid w:val="009C38FF"/>
    <w:rsid w:val="009C3CA4"/>
    <w:rsid w:val="009C6BEF"/>
    <w:rsid w:val="009D0E4E"/>
    <w:rsid w:val="009D1839"/>
    <w:rsid w:val="009D6A3B"/>
    <w:rsid w:val="009E008E"/>
    <w:rsid w:val="009E59AE"/>
    <w:rsid w:val="009E6A73"/>
    <w:rsid w:val="009F052E"/>
    <w:rsid w:val="009F0AAE"/>
    <w:rsid w:val="009F1EEC"/>
    <w:rsid w:val="009F3AE7"/>
    <w:rsid w:val="009F5670"/>
    <w:rsid w:val="00A01499"/>
    <w:rsid w:val="00A035CE"/>
    <w:rsid w:val="00A0680C"/>
    <w:rsid w:val="00A07EB6"/>
    <w:rsid w:val="00A11ECA"/>
    <w:rsid w:val="00A13984"/>
    <w:rsid w:val="00A14C03"/>
    <w:rsid w:val="00A14EBF"/>
    <w:rsid w:val="00A158D1"/>
    <w:rsid w:val="00A15BD7"/>
    <w:rsid w:val="00A16E69"/>
    <w:rsid w:val="00A17DD5"/>
    <w:rsid w:val="00A2229B"/>
    <w:rsid w:val="00A23FE0"/>
    <w:rsid w:val="00A248A5"/>
    <w:rsid w:val="00A259FF"/>
    <w:rsid w:val="00A25B46"/>
    <w:rsid w:val="00A2605D"/>
    <w:rsid w:val="00A27591"/>
    <w:rsid w:val="00A30EA4"/>
    <w:rsid w:val="00A323E6"/>
    <w:rsid w:val="00A32DAA"/>
    <w:rsid w:val="00A33379"/>
    <w:rsid w:val="00A36D5B"/>
    <w:rsid w:val="00A40EE0"/>
    <w:rsid w:val="00A4168D"/>
    <w:rsid w:val="00A4494E"/>
    <w:rsid w:val="00A470E3"/>
    <w:rsid w:val="00A505B5"/>
    <w:rsid w:val="00A5478A"/>
    <w:rsid w:val="00A54F8F"/>
    <w:rsid w:val="00A575C0"/>
    <w:rsid w:val="00A6272E"/>
    <w:rsid w:val="00A63AD9"/>
    <w:rsid w:val="00A64887"/>
    <w:rsid w:val="00A65FA2"/>
    <w:rsid w:val="00A677C5"/>
    <w:rsid w:val="00A67990"/>
    <w:rsid w:val="00A7060B"/>
    <w:rsid w:val="00A710F4"/>
    <w:rsid w:val="00A713B7"/>
    <w:rsid w:val="00A7257C"/>
    <w:rsid w:val="00A73DD0"/>
    <w:rsid w:val="00A779DD"/>
    <w:rsid w:val="00A81EDD"/>
    <w:rsid w:val="00A829C3"/>
    <w:rsid w:val="00A83902"/>
    <w:rsid w:val="00A83E1B"/>
    <w:rsid w:val="00A83F0F"/>
    <w:rsid w:val="00A842D5"/>
    <w:rsid w:val="00A87131"/>
    <w:rsid w:val="00A9055D"/>
    <w:rsid w:val="00A9106D"/>
    <w:rsid w:val="00A91199"/>
    <w:rsid w:val="00A92493"/>
    <w:rsid w:val="00A9257E"/>
    <w:rsid w:val="00A93103"/>
    <w:rsid w:val="00A945DA"/>
    <w:rsid w:val="00A97A3E"/>
    <w:rsid w:val="00AA1323"/>
    <w:rsid w:val="00AA1A73"/>
    <w:rsid w:val="00AA2415"/>
    <w:rsid w:val="00AA3226"/>
    <w:rsid w:val="00AA4778"/>
    <w:rsid w:val="00AA787A"/>
    <w:rsid w:val="00AA7D68"/>
    <w:rsid w:val="00AB0B3B"/>
    <w:rsid w:val="00AB1AE0"/>
    <w:rsid w:val="00AB2923"/>
    <w:rsid w:val="00AB2BB0"/>
    <w:rsid w:val="00AB34BE"/>
    <w:rsid w:val="00AB5A30"/>
    <w:rsid w:val="00AB6281"/>
    <w:rsid w:val="00AB6380"/>
    <w:rsid w:val="00AB6B1A"/>
    <w:rsid w:val="00AB7269"/>
    <w:rsid w:val="00AC03DB"/>
    <w:rsid w:val="00AC0693"/>
    <w:rsid w:val="00AC09C9"/>
    <w:rsid w:val="00AC3DDC"/>
    <w:rsid w:val="00AC7EB5"/>
    <w:rsid w:val="00AD1DF3"/>
    <w:rsid w:val="00AD3AB9"/>
    <w:rsid w:val="00AD64E1"/>
    <w:rsid w:val="00AD773F"/>
    <w:rsid w:val="00AE0F4B"/>
    <w:rsid w:val="00AE1242"/>
    <w:rsid w:val="00AE2916"/>
    <w:rsid w:val="00AE2A60"/>
    <w:rsid w:val="00AE34E0"/>
    <w:rsid w:val="00AE4C47"/>
    <w:rsid w:val="00AE663F"/>
    <w:rsid w:val="00AF151D"/>
    <w:rsid w:val="00AF20B8"/>
    <w:rsid w:val="00B00BEA"/>
    <w:rsid w:val="00B00FCC"/>
    <w:rsid w:val="00B0163E"/>
    <w:rsid w:val="00B05255"/>
    <w:rsid w:val="00B05F9D"/>
    <w:rsid w:val="00B06242"/>
    <w:rsid w:val="00B11819"/>
    <w:rsid w:val="00B12487"/>
    <w:rsid w:val="00B12B43"/>
    <w:rsid w:val="00B12CD1"/>
    <w:rsid w:val="00B21575"/>
    <w:rsid w:val="00B21ED0"/>
    <w:rsid w:val="00B25FC6"/>
    <w:rsid w:val="00B3079D"/>
    <w:rsid w:val="00B30BE9"/>
    <w:rsid w:val="00B327E4"/>
    <w:rsid w:val="00B32C57"/>
    <w:rsid w:val="00B33824"/>
    <w:rsid w:val="00B33DFB"/>
    <w:rsid w:val="00B40811"/>
    <w:rsid w:val="00B40A82"/>
    <w:rsid w:val="00B41404"/>
    <w:rsid w:val="00B42541"/>
    <w:rsid w:val="00B43461"/>
    <w:rsid w:val="00B43FD2"/>
    <w:rsid w:val="00B44EFD"/>
    <w:rsid w:val="00B51D6D"/>
    <w:rsid w:val="00B53782"/>
    <w:rsid w:val="00B55057"/>
    <w:rsid w:val="00B55812"/>
    <w:rsid w:val="00B55FA3"/>
    <w:rsid w:val="00B5708D"/>
    <w:rsid w:val="00B6045A"/>
    <w:rsid w:val="00B6057D"/>
    <w:rsid w:val="00B619AA"/>
    <w:rsid w:val="00B630B5"/>
    <w:rsid w:val="00B64BDB"/>
    <w:rsid w:val="00B65B6A"/>
    <w:rsid w:val="00B67A9F"/>
    <w:rsid w:val="00B7147B"/>
    <w:rsid w:val="00B732A0"/>
    <w:rsid w:val="00B7351E"/>
    <w:rsid w:val="00B746FC"/>
    <w:rsid w:val="00B74AE7"/>
    <w:rsid w:val="00B8018C"/>
    <w:rsid w:val="00B8145B"/>
    <w:rsid w:val="00B83EAB"/>
    <w:rsid w:val="00B84980"/>
    <w:rsid w:val="00B8612C"/>
    <w:rsid w:val="00B87AA8"/>
    <w:rsid w:val="00B90E70"/>
    <w:rsid w:val="00B92521"/>
    <w:rsid w:val="00B929D5"/>
    <w:rsid w:val="00B93BFA"/>
    <w:rsid w:val="00B93F63"/>
    <w:rsid w:val="00B94238"/>
    <w:rsid w:val="00B9567D"/>
    <w:rsid w:val="00B97C38"/>
    <w:rsid w:val="00BA1246"/>
    <w:rsid w:val="00BA2974"/>
    <w:rsid w:val="00BA5022"/>
    <w:rsid w:val="00BA6FEA"/>
    <w:rsid w:val="00BA7182"/>
    <w:rsid w:val="00BB1E5E"/>
    <w:rsid w:val="00BB2E4F"/>
    <w:rsid w:val="00BB379D"/>
    <w:rsid w:val="00BB461A"/>
    <w:rsid w:val="00BB4C94"/>
    <w:rsid w:val="00BB501E"/>
    <w:rsid w:val="00BB68EB"/>
    <w:rsid w:val="00BB7096"/>
    <w:rsid w:val="00BB742B"/>
    <w:rsid w:val="00BC06E5"/>
    <w:rsid w:val="00BC198F"/>
    <w:rsid w:val="00BC2AA5"/>
    <w:rsid w:val="00BC2D83"/>
    <w:rsid w:val="00BC2DEF"/>
    <w:rsid w:val="00BC364D"/>
    <w:rsid w:val="00BC5E13"/>
    <w:rsid w:val="00BD0193"/>
    <w:rsid w:val="00BD0869"/>
    <w:rsid w:val="00BD096A"/>
    <w:rsid w:val="00BD0E4E"/>
    <w:rsid w:val="00BD16AF"/>
    <w:rsid w:val="00BD1B18"/>
    <w:rsid w:val="00BD2BF3"/>
    <w:rsid w:val="00BE1B2E"/>
    <w:rsid w:val="00BE5A7A"/>
    <w:rsid w:val="00BF02E6"/>
    <w:rsid w:val="00BF0B91"/>
    <w:rsid w:val="00BF0FB0"/>
    <w:rsid w:val="00BF3006"/>
    <w:rsid w:val="00BF4A4F"/>
    <w:rsid w:val="00BF5C8E"/>
    <w:rsid w:val="00BF63B4"/>
    <w:rsid w:val="00C00327"/>
    <w:rsid w:val="00C0044B"/>
    <w:rsid w:val="00C0213B"/>
    <w:rsid w:val="00C02F03"/>
    <w:rsid w:val="00C031CB"/>
    <w:rsid w:val="00C03E8E"/>
    <w:rsid w:val="00C10663"/>
    <w:rsid w:val="00C13CE4"/>
    <w:rsid w:val="00C15046"/>
    <w:rsid w:val="00C15A20"/>
    <w:rsid w:val="00C179C2"/>
    <w:rsid w:val="00C20570"/>
    <w:rsid w:val="00C23593"/>
    <w:rsid w:val="00C266EE"/>
    <w:rsid w:val="00C273B2"/>
    <w:rsid w:val="00C27DB7"/>
    <w:rsid w:val="00C326BC"/>
    <w:rsid w:val="00C330CD"/>
    <w:rsid w:val="00C33607"/>
    <w:rsid w:val="00C34A3F"/>
    <w:rsid w:val="00C35585"/>
    <w:rsid w:val="00C37731"/>
    <w:rsid w:val="00C37ABA"/>
    <w:rsid w:val="00C41906"/>
    <w:rsid w:val="00C44DA9"/>
    <w:rsid w:val="00C45881"/>
    <w:rsid w:val="00C45DDE"/>
    <w:rsid w:val="00C46EAA"/>
    <w:rsid w:val="00C5645E"/>
    <w:rsid w:val="00C564BD"/>
    <w:rsid w:val="00C56842"/>
    <w:rsid w:val="00C56ADA"/>
    <w:rsid w:val="00C604C2"/>
    <w:rsid w:val="00C607EA"/>
    <w:rsid w:val="00C60C3E"/>
    <w:rsid w:val="00C61C31"/>
    <w:rsid w:val="00C64867"/>
    <w:rsid w:val="00C64940"/>
    <w:rsid w:val="00C71363"/>
    <w:rsid w:val="00C74945"/>
    <w:rsid w:val="00C77810"/>
    <w:rsid w:val="00C80D31"/>
    <w:rsid w:val="00C8125F"/>
    <w:rsid w:val="00C8285F"/>
    <w:rsid w:val="00C82A17"/>
    <w:rsid w:val="00C84304"/>
    <w:rsid w:val="00C84BFB"/>
    <w:rsid w:val="00C867E8"/>
    <w:rsid w:val="00C879C5"/>
    <w:rsid w:val="00C87D1C"/>
    <w:rsid w:val="00C927E5"/>
    <w:rsid w:val="00C92E8E"/>
    <w:rsid w:val="00C92F4D"/>
    <w:rsid w:val="00C932D2"/>
    <w:rsid w:val="00C937CA"/>
    <w:rsid w:val="00C937CC"/>
    <w:rsid w:val="00C93CE6"/>
    <w:rsid w:val="00C954D9"/>
    <w:rsid w:val="00C95584"/>
    <w:rsid w:val="00C956A6"/>
    <w:rsid w:val="00C970BC"/>
    <w:rsid w:val="00CA0C66"/>
    <w:rsid w:val="00CA65CF"/>
    <w:rsid w:val="00CA7342"/>
    <w:rsid w:val="00CA79D0"/>
    <w:rsid w:val="00CB10D5"/>
    <w:rsid w:val="00CB3667"/>
    <w:rsid w:val="00CB38C5"/>
    <w:rsid w:val="00CB43B5"/>
    <w:rsid w:val="00CB4649"/>
    <w:rsid w:val="00CC2DEC"/>
    <w:rsid w:val="00CC52D4"/>
    <w:rsid w:val="00CC541F"/>
    <w:rsid w:val="00CD0311"/>
    <w:rsid w:val="00CD3285"/>
    <w:rsid w:val="00CD45B4"/>
    <w:rsid w:val="00CD61DA"/>
    <w:rsid w:val="00CD7188"/>
    <w:rsid w:val="00CD7A36"/>
    <w:rsid w:val="00CE0837"/>
    <w:rsid w:val="00CE171C"/>
    <w:rsid w:val="00CE2669"/>
    <w:rsid w:val="00CE443B"/>
    <w:rsid w:val="00CF09E1"/>
    <w:rsid w:val="00CF1A3E"/>
    <w:rsid w:val="00CF1D18"/>
    <w:rsid w:val="00CF463A"/>
    <w:rsid w:val="00CF4804"/>
    <w:rsid w:val="00CF62D3"/>
    <w:rsid w:val="00CF77A5"/>
    <w:rsid w:val="00D0038E"/>
    <w:rsid w:val="00D00F30"/>
    <w:rsid w:val="00D041A2"/>
    <w:rsid w:val="00D0459C"/>
    <w:rsid w:val="00D0485D"/>
    <w:rsid w:val="00D054FB"/>
    <w:rsid w:val="00D06B10"/>
    <w:rsid w:val="00D06CB7"/>
    <w:rsid w:val="00D06E18"/>
    <w:rsid w:val="00D1079B"/>
    <w:rsid w:val="00D11132"/>
    <w:rsid w:val="00D13295"/>
    <w:rsid w:val="00D13E3D"/>
    <w:rsid w:val="00D14A5C"/>
    <w:rsid w:val="00D1796C"/>
    <w:rsid w:val="00D2071E"/>
    <w:rsid w:val="00D21C16"/>
    <w:rsid w:val="00D2341A"/>
    <w:rsid w:val="00D243CE"/>
    <w:rsid w:val="00D24502"/>
    <w:rsid w:val="00D334CA"/>
    <w:rsid w:val="00D33A05"/>
    <w:rsid w:val="00D33E9D"/>
    <w:rsid w:val="00D3409A"/>
    <w:rsid w:val="00D344F0"/>
    <w:rsid w:val="00D34AAA"/>
    <w:rsid w:val="00D34CAB"/>
    <w:rsid w:val="00D35998"/>
    <w:rsid w:val="00D359FE"/>
    <w:rsid w:val="00D402F7"/>
    <w:rsid w:val="00D430A1"/>
    <w:rsid w:val="00D439E0"/>
    <w:rsid w:val="00D450BD"/>
    <w:rsid w:val="00D46146"/>
    <w:rsid w:val="00D47803"/>
    <w:rsid w:val="00D50BEA"/>
    <w:rsid w:val="00D511DB"/>
    <w:rsid w:val="00D51CEC"/>
    <w:rsid w:val="00D51E4B"/>
    <w:rsid w:val="00D53659"/>
    <w:rsid w:val="00D543E4"/>
    <w:rsid w:val="00D613DE"/>
    <w:rsid w:val="00D62396"/>
    <w:rsid w:val="00D63D54"/>
    <w:rsid w:val="00D645A4"/>
    <w:rsid w:val="00D70770"/>
    <w:rsid w:val="00D70A72"/>
    <w:rsid w:val="00D71793"/>
    <w:rsid w:val="00D720F5"/>
    <w:rsid w:val="00D7706C"/>
    <w:rsid w:val="00D8047B"/>
    <w:rsid w:val="00D81EE0"/>
    <w:rsid w:val="00D90CD6"/>
    <w:rsid w:val="00D91BA3"/>
    <w:rsid w:val="00D91BA9"/>
    <w:rsid w:val="00D97649"/>
    <w:rsid w:val="00DA068B"/>
    <w:rsid w:val="00DA1C79"/>
    <w:rsid w:val="00DA2D5F"/>
    <w:rsid w:val="00DA44AE"/>
    <w:rsid w:val="00DA4546"/>
    <w:rsid w:val="00DB23EB"/>
    <w:rsid w:val="00DB2988"/>
    <w:rsid w:val="00DB2C4F"/>
    <w:rsid w:val="00DB51D5"/>
    <w:rsid w:val="00DC04A7"/>
    <w:rsid w:val="00DC08C4"/>
    <w:rsid w:val="00DC38FD"/>
    <w:rsid w:val="00DC3F92"/>
    <w:rsid w:val="00DC56DD"/>
    <w:rsid w:val="00DC631E"/>
    <w:rsid w:val="00DC6AC3"/>
    <w:rsid w:val="00DD0910"/>
    <w:rsid w:val="00DD1C53"/>
    <w:rsid w:val="00DD2558"/>
    <w:rsid w:val="00DD335F"/>
    <w:rsid w:val="00DD4410"/>
    <w:rsid w:val="00DD4F73"/>
    <w:rsid w:val="00DD70BC"/>
    <w:rsid w:val="00DD71AD"/>
    <w:rsid w:val="00DE4568"/>
    <w:rsid w:val="00DE6099"/>
    <w:rsid w:val="00DE70E5"/>
    <w:rsid w:val="00DE7144"/>
    <w:rsid w:val="00DF064F"/>
    <w:rsid w:val="00DF0E1B"/>
    <w:rsid w:val="00DF209A"/>
    <w:rsid w:val="00DF3EAE"/>
    <w:rsid w:val="00DF490F"/>
    <w:rsid w:val="00E0027F"/>
    <w:rsid w:val="00E00B7F"/>
    <w:rsid w:val="00E01651"/>
    <w:rsid w:val="00E030D8"/>
    <w:rsid w:val="00E04F89"/>
    <w:rsid w:val="00E05417"/>
    <w:rsid w:val="00E05B97"/>
    <w:rsid w:val="00E07111"/>
    <w:rsid w:val="00E13387"/>
    <w:rsid w:val="00E138AE"/>
    <w:rsid w:val="00E14A26"/>
    <w:rsid w:val="00E15E64"/>
    <w:rsid w:val="00E16BA7"/>
    <w:rsid w:val="00E16E40"/>
    <w:rsid w:val="00E16EB0"/>
    <w:rsid w:val="00E206F1"/>
    <w:rsid w:val="00E20D6A"/>
    <w:rsid w:val="00E210CC"/>
    <w:rsid w:val="00E210CD"/>
    <w:rsid w:val="00E218E8"/>
    <w:rsid w:val="00E23902"/>
    <w:rsid w:val="00E25ACA"/>
    <w:rsid w:val="00E26B71"/>
    <w:rsid w:val="00E33701"/>
    <w:rsid w:val="00E36007"/>
    <w:rsid w:val="00E363F9"/>
    <w:rsid w:val="00E368F5"/>
    <w:rsid w:val="00E36C76"/>
    <w:rsid w:val="00E42299"/>
    <w:rsid w:val="00E46FD3"/>
    <w:rsid w:val="00E4748B"/>
    <w:rsid w:val="00E47F90"/>
    <w:rsid w:val="00E514FA"/>
    <w:rsid w:val="00E51B44"/>
    <w:rsid w:val="00E52086"/>
    <w:rsid w:val="00E5290D"/>
    <w:rsid w:val="00E532AA"/>
    <w:rsid w:val="00E53BF3"/>
    <w:rsid w:val="00E544F7"/>
    <w:rsid w:val="00E57E40"/>
    <w:rsid w:val="00E60031"/>
    <w:rsid w:val="00E60B26"/>
    <w:rsid w:val="00E6217D"/>
    <w:rsid w:val="00E62592"/>
    <w:rsid w:val="00E634A7"/>
    <w:rsid w:val="00E63BB3"/>
    <w:rsid w:val="00E6682F"/>
    <w:rsid w:val="00E669FD"/>
    <w:rsid w:val="00E6731C"/>
    <w:rsid w:val="00E67708"/>
    <w:rsid w:val="00E67D87"/>
    <w:rsid w:val="00E70BCC"/>
    <w:rsid w:val="00E755F3"/>
    <w:rsid w:val="00E76A13"/>
    <w:rsid w:val="00E84160"/>
    <w:rsid w:val="00E8423B"/>
    <w:rsid w:val="00E84693"/>
    <w:rsid w:val="00E84837"/>
    <w:rsid w:val="00E871BC"/>
    <w:rsid w:val="00E87F31"/>
    <w:rsid w:val="00E90724"/>
    <w:rsid w:val="00E9189B"/>
    <w:rsid w:val="00E940A9"/>
    <w:rsid w:val="00E94AB3"/>
    <w:rsid w:val="00E96886"/>
    <w:rsid w:val="00EA1916"/>
    <w:rsid w:val="00EA24F3"/>
    <w:rsid w:val="00EA3DB8"/>
    <w:rsid w:val="00EA76C4"/>
    <w:rsid w:val="00EB04B4"/>
    <w:rsid w:val="00EB058D"/>
    <w:rsid w:val="00EB25B1"/>
    <w:rsid w:val="00EB2F58"/>
    <w:rsid w:val="00EB39BC"/>
    <w:rsid w:val="00EB445B"/>
    <w:rsid w:val="00EB5480"/>
    <w:rsid w:val="00EC0DD5"/>
    <w:rsid w:val="00EC3D6D"/>
    <w:rsid w:val="00EC63F3"/>
    <w:rsid w:val="00EC642B"/>
    <w:rsid w:val="00EC6BAF"/>
    <w:rsid w:val="00ED030E"/>
    <w:rsid w:val="00ED05E2"/>
    <w:rsid w:val="00ED08B6"/>
    <w:rsid w:val="00ED0A10"/>
    <w:rsid w:val="00ED0B65"/>
    <w:rsid w:val="00ED0FFB"/>
    <w:rsid w:val="00ED5B1C"/>
    <w:rsid w:val="00EE0B2B"/>
    <w:rsid w:val="00EE2CA2"/>
    <w:rsid w:val="00EE3A28"/>
    <w:rsid w:val="00EE6D9A"/>
    <w:rsid w:val="00EF0751"/>
    <w:rsid w:val="00EF0847"/>
    <w:rsid w:val="00EF313B"/>
    <w:rsid w:val="00EF3C39"/>
    <w:rsid w:val="00EF3FC6"/>
    <w:rsid w:val="00EF60C0"/>
    <w:rsid w:val="00EF625B"/>
    <w:rsid w:val="00EF671D"/>
    <w:rsid w:val="00EF7892"/>
    <w:rsid w:val="00EF7AFD"/>
    <w:rsid w:val="00F002F8"/>
    <w:rsid w:val="00F003C7"/>
    <w:rsid w:val="00F013E9"/>
    <w:rsid w:val="00F02206"/>
    <w:rsid w:val="00F054BE"/>
    <w:rsid w:val="00F0597B"/>
    <w:rsid w:val="00F0621F"/>
    <w:rsid w:val="00F06C02"/>
    <w:rsid w:val="00F0721F"/>
    <w:rsid w:val="00F11481"/>
    <w:rsid w:val="00F1221F"/>
    <w:rsid w:val="00F154E6"/>
    <w:rsid w:val="00F15896"/>
    <w:rsid w:val="00F16F35"/>
    <w:rsid w:val="00F17A2A"/>
    <w:rsid w:val="00F17CCB"/>
    <w:rsid w:val="00F21464"/>
    <w:rsid w:val="00F3241D"/>
    <w:rsid w:val="00F324EF"/>
    <w:rsid w:val="00F327D1"/>
    <w:rsid w:val="00F32819"/>
    <w:rsid w:val="00F333D4"/>
    <w:rsid w:val="00F36273"/>
    <w:rsid w:val="00F405B8"/>
    <w:rsid w:val="00F41856"/>
    <w:rsid w:val="00F419BF"/>
    <w:rsid w:val="00F43B08"/>
    <w:rsid w:val="00F44FBB"/>
    <w:rsid w:val="00F451CC"/>
    <w:rsid w:val="00F4545A"/>
    <w:rsid w:val="00F477A4"/>
    <w:rsid w:val="00F50965"/>
    <w:rsid w:val="00F51F23"/>
    <w:rsid w:val="00F5420D"/>
    <w:rsid w:val="00F551C5"/>
    <w:rsid w:val="00F564DF"/>
    <w:rsid w:val="00F579B8"/>
    <w:rsid w:val="00F62C1C"/>
    <w:rsid w:val="00F63786"/>
    <w:rsid w:val="00F64600"/>
    <w:rsid w:val="00F655C4"/>
    <w:rsid w:val="00F6596C"/>
    <w:rsid w:val="00F66CB2"/>
    <w:rsid w:val="00F675F9"/>
    <w:rsid w:val="00F73378"/>
    <w:rsid w:val="00F73EBC"/>
    <w:rsid w:val="00F73F77"/>
    <w:rsid w:val="00F74477"/>
    <w:rsid w:val="00F7481B"/>
    <w:rsid w:val="00F74C0C"/>
    <w:rsid w:val="00F759C2"/>
    <w:rsid w:val="00F75FA3"/>
    <w:rsid w:val="00F773F8"/>
    <w:rsid w:val="00F83B1E"/>
    <w:rsid w:val="00F850A1"/>
    <w:rsid w:val="00F8657D"/>
    <w:rsid w:val="00F87E98"/>
    <w:rsid w:val="00F961DB"/>
    <w:rsid w:val="00F972F3"/>
    <w:rsid w:val="00FA0A66"/>
    <w:rsid w:val="00FA35BB"/>
    <w:rsid w:val="00FA7140"/>
    <w:rsid w:val="00FB0241"/>
    <w:rsid w:val="00FB0485"/>
    <w:rsid w:val="00FB065F"/>
    <w:rsid w:val="00FB0F11"/>
    <w:rsid w:val="00FB1594"/>
    <w:rsid w:val="00FB4FB9"/>
    <w:rsid w:val="00FB6201"/>
    <w:rsid w:val="00FB6206"/>
    <w:rsid w:val="00FB62E2"/>
    <w:rsid w:val="00FB7FE9"/>
    <w:rsid w:val="00FC06DB"/>
    <w:rsid w:val="00FC10E6"/>
    <w:rsid w:val="00FC22B9"/>
    <w:rsid w:val="00FC280D"/>
    <w:rsid w:val="00FC4C40"/>
    <w:rsid w:val="00FC7CE4"/>
    <w:rsid w:val="00FD34EE"/>
    <w:rsid w:val="00FD5308"/>
    <w:rsid w:val="00FE3D13"/>
    <w:rsid w:val="00FE4304"/>
    <w:rsid w:val="00FE4AB0"/>
    <w:rsid w:val="00FE4E25"/>
    <w:rsid w:val="00FE50B1"/>
    <w:rsid w:val="00FE55B3"/>
    <w:rsid w:val="00FE6A48"/>
    <w:rsid w:val="00FF0EE3"/>
    <w:rsid w:val="00FF12DA"/>
    <w:rsid w:val="00FF2AB2"/>
    <w:rsid w:val="00FF2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FDED7E"/>
  <w15:docId w15:val="{5EB971F3-71BF-4954-A45D-E662A84AC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344F0"/>
    <w:rPr>
      <w:sz w:val="24"/>
      <w:szCs w:val="24"/>
    </w:rPr>
  </w:style>
  <w:style w:type="paragraph" w:styleId="Titre1">
    <w:name w:val="heading 1"/>
    <w:basedOn w:val="Normal"/>
    <w:next w:val="Normal"/>
    <w:qFormat/>
    <w:rsid w:val="00322A2F"/>
    <w:pPr>
      <w:keepNext/>
      <w:jc w:val="center"/>
      <w:outlineLvl w:val="0"/>
    </w:pPr>
    <w:rPr>
      <w:i/>
      <w:iCs/>
    </w:rPr>
  </w:style>
  <w:style w:type="paragraph" w:styleId="Titre2">
    <w:name w:val="heading 2"/>
    <w:basedOn w:val="Normal"/>
    <w:next w:val="Normal"/>
    <w:qFormat/>
    <w:rsid w:val="00322A2F"/>
    <w:pPr>
      <w:keepNext/>
      <w:jc w:val="center"/>
      <w:outlineLvl w:val="1"/>
    </w:pPr>
    <w:rPr>
      <w:b/>
      <w:bCs/>
      <w:i/>
      <w:iCs/>
    </w:rPr>
  </w:style>
  <w:style w:type="paragraph" w:styleId="Titre3">
    <w:name w:val="heading 3"/>
    <w:basedOn w:val="Normal"/>
    <w:next w:val="Normal"/>
    <w:qFormat/>
    <w:rsid w:val="00322A2F"/>
    <w:pPr>
      <w:keepNext/>
      <w:jc w:val="center"/>
      <w:outlineLvl w:val="2"/>
    </w:pPr>
    <w:rPr>
      <w:b/>
      <w:bCs/>
      <w:i/>
      <w:iCs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E94A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rsid w:val="005905F1"/>
    <w:rPr>
      <w:color w:val="0000FF"/>
      <w:u w:val="single"/>
    </w:rPr>
  </w:style>
  <w:style w:type="paragraph" w:styleId="Pieddepage">
    <w:name w:val="footer"/>
    <w:basedOn w:val="Normal"/>
    <w:link w:val="PieddepageCar"/>
    <w:rsid w:val="00466407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466407"/>
  </w:style>
  <w:style w:type="paragraph" w:styleId="En-tte">
    <w:name w:val="header"/>
    <w:basedOn w:val="Normal"/>
    <w:rsid w:val="006844C3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link w:val="TextedebullesCar"/>
    <w:rsid w:val="0070756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707560"/>
    <w:rPr>
      <w:rFonts w:ascii="Tahoma" w:hAnsi="Tahoma" w:cs="Tahoma"/>
      <w:sz w:val="16"/>
      <w:szCs w:val="16"/>
    </w:rPr>
  </w:style>
  <w:style w:type="character" w:customStyle="1" w:styleId="PieddepageCar">
    <w:name w:val="Pied de page Car"/>
    <w:basedOn w:val="Policepardfaut"/>
    <w:link w:val="Pieddepage"/>
    <w:rsid w:val="00707560"/>
    <w:rPr>
      <w:sz w:val="24"/>
      <w:szCs w:val="24"/>
    </w:rPr>
  </w:style>
  <w:style w:type="paragraph" w:customStyle="1" w:styleId="Default">
    <w:name w:val="Default"/>
    <w:basedOn w:val="Normal"/>
    <w:rsid w:val="000D6533"/>
    <w:pPr>
      <w:autoSpaceDE w:val="0"/>
      <w:autoSpaceDN w:val="0"/>
    </w:pPr>
    <w:rPr>
      <w:rFonts w:eastAsiaTheme="minorHAnsi"/>
      <w:color w:val="000000"/>
    </w:rPr>
  </w:style>
  <w:style w:type="paragraph" w:styleId="Explorateurdedocuments">
    <w:name w:val="Document Map"/>
    <w:basedOn w:val="Normal"/>
    <w:link w:val="ExplorateurdedocumentsCar"/>
    <w:rsid w:val="00402554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rsid w:val="0040255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33701"/>
    <w:pPr>
      <w:spacing w:before="100" w:beforeAutospacing="1" w:after="100" w:afterAutospacing="1"/>
    </w:pPr>
  </w:style>
  <w:style w:type="character" w:styleId="lev">
    <w:name w:val="Strong"/>
    <w:basedOn w:val="Policepardfaut"/>
    <w:uiPriority w:val="22"/>
    <w:qFormat/>
    <w:rsid w:val="00E33701"/>
    <w:rPr>
      <w:b/>
      <w:bCs/>
    </w:rPr>
  </w:style>
  <w:style w:type="character" w:styleId="Accentuation">
    <w:name w:val="Emphasis"/>
    <w:basedOn w:val="Policepardfaut"/>
    <w:uiPriority w:val="20"/>
    <w:qFormat/>
    <w:rsid w:val="00E33701"/>
    <w:rPr>
      <w:i/>
      <w:iCs/>
    </w:rPr>
  </w:style>
  <w:style w:type="character" w:styleId="Lienhypertextesuivivisit">
    <w:name w:val="FollowedHyperlink"/>
    <w:basedOn w:val="Policepardfaut"/>
    <w:rsid w:val="008120E6"/>
    <w:rPr>
      <w:color w:val="800080" w:themeColor="followedHyperlink"/>
      <w:u w:val="single"/>
    </w:rPr>
  </w:style>
  <w:style w:type="character" w:customStyle="1" w:styleId="cimtexte">
    <w:name w:val="cimtexte"/>
    <w:basedOn w:val="Policepardfaut"/>
    <w:rsid w:val="006E680E"/>
  </w:style>
  <w:style w:type="character" w:styleId="Marquedecommentaire">
    <w:name w:val="annotation reference"/>
    <w:basedOn w:val="Policepardfaut"/>
    <w:semiHidden/>
    <w:unhideWhenUsed/>
    <w:rsid w:val="006B1168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6B1168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6B1168"/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6B116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6B1168"/>
    <w:rPr>
      <w:b/>
      <w:bCs/>
    </w:rPr>
  </w:style>
  <w:style w:type="paragraph" w:styleId="Paragraphedeliste">
    <w:name w:val="List Paragraph"/>
    <w:basedOn w:val="Normal"/>
    <w:uiPriority w:val="34"/>
    <w:qFormat/>
    <w:rsid w:val="009864A7"/>
    <w:pPr>
      <w:ind w:left="720"/>
      <w:contextualSpacing/>
    </w:pPr>
  </w:style>
  <w:style w:type="paragraph" w:styleId="Textebrut">
    <w:name w:val="Plain Text"/>
    <w:basedOn w:val="Normal"/>
    <w:link w:val="TextebrutCar"/>
    <w:uiPriority w:val="99"/>
    <w:semiHidden/>
    <w:unhideWhenUsed/>
    <w:rsid w:val="00D63D54"/>
    <w:rPr>
      <w:rFonts w:ascii="Calibri" w:hAnsi="Calibri" w:cs="Calibri"/>
      <w:sz w:val="22"/>
      <w:szCs w:val="21"/>
    </w:rPr>
  </w:style>
  <w:style w:type="character" w:customStyle="1" w:styleId="TextebrutCar">
    <w:name w:val="Texte brut Car"/>
    <w:basedOn w:val="Policepardfaut"/>
    <w:link w:val="Textebrut"/>
    <w:uiPriority w:val="99"/>
    <w:semiHidden/>
    <w:rsid w:val="00D63D54"/>
    <w:rPr>
      <w:rFonts w:ascii="Calibri" w:hAnsi="Calibri" w:cs="Calibr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0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3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5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esDocPerso\ArcRonde\CR\CR20101002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31DD31-D044-4C0E-BA19-9D404522F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CR20101002.dotx</Template>
  <TotalTime>162</TotalTime>
  <Pages>1</Pages>
  <Words>470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RONDE DE LA VALLEE DE L'OISE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RONDE DE LA VALLEE DE L'OISE</dc:title>
  <dc:subject>Compte rendu</dc:subject>
  <dc:creator>Michel MORLOT</dc:creator>
  <cp:keywords/>
  <dc:description/>
  <cp:lastModifiedBy>Michel MORLOT</cp:lastModifiedBy>
  <cp:revision>24</cp:revision>
  <cp:lastPrinted>2021-11-18T10:14:00Z</cp:lastPrinted>
  <dcterms:created xsi:type="dcterms:W3CDTF">2021-11-11T11:47:00Z</dcterms:created>
  <dcterms:modified xsi:type="dcterms:W3CDTF">2021-11-18T10:14:00Z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-954479641</vt:i4>
  </property>
  <property fmtid="{D5CDD505-2E9C-101B-9397-08002B2CF9AE}" pid="3" name="_EmailSubject">
    <vt:lpwstr>calendrier VO</vt:lpwstr>
  </property>
  <property fmtid="{D5CDD505-2E9C-101B-9397-08002B2CF9AE}" pid="4" name="_AuthorEmail">
    <vt:lpwstr>bdumont@lajous.com</vt:lpwstr>
  </property>
  <property fmtid="{D5CDD505-2E9C-101B-9397-08002B2CF9AE}" pid="5" name="_AuthorEmailDisplayName">
    <vt:lpwstr>Bruno DUMONT</vt:lpwstr>
  </property>
  <property fmtid="{D5CDD505-2E9C-101B-9397-08002B2CF9AE}" pid="6" name="_ReviewingToolsShownOnce">
    <vt:lpwstr/>
  </property>
</Properties>
</file>